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5" behindDoc="0" locked="0" layoutInCell="1" allowOverlap="1">
            <wp:simplePos x="0" y="0"/>
            <wp:positionH relativeFrom="page">
              <wp:posOffset>3743325</wp:posOffset>
            </wp:positionH>
            <wp:positionV relativeFrom="paragraph">
              <wp:posOffset>166115</wp:posOffset>
            </wp:positionV>
            <wp:extent cx="752475" cy="90868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247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4520" w:right="0" w:firstLine="0"/>
      </w:pP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АДМИНИСТ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7"/>
          <w:sz w:val="28"/>
          <w:szCs w:val="28"/>
        </w:rPr>
        <w:t>Р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АЦИЯ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3029" w:right="0" w:firstLine="0"/>
      </w:pP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8"/>
          <w:sz w:val="28"/>
          <w:szCs w:val="28"/>
        </w:rPr>
        <w:t>Ь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С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6"/>
          <w:sz w:val="28"/>
          <w:szCs w:val="28"/>
        </w:rPr>
        <w:t>К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8"/>
          <w:sz w:val="28"/>
          <w:szCs w:val="28"/>
        </w:rPr>
        <w:t>Г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 ПОС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</w:rPr>
        <w:t>Е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ЛЕНИЯ К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6"/>
          <w:sz w:val="28"/>
          <w:szCs w:val="28"/>
        </w:rPr>
        <w:t>Р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15"/>
          <w:sz w:val="28"/>
          <w:szCs w:val="28"/>
        </w:rPr>
        <w:t>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СНЫЙ ЯР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4191" w:right="1553" w:hanging="1673"/>
      </w:pP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МУНИЦИПАЛЬ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8"/>
          <w:sz w:val="28"/>
          <w:szCs w:val="28"/>
        </w:rPr>
        <w:t>Г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7"/>
          <w:sz w:val="28"/>
          <w:szCs w:val="28"/>
        </w:rPr>
        <w:t>Р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АЙОНА К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36"/>
          <w:sz w:val="28"/>
          <w:szCs w:val="28"/>
        </w:rPr>
        <w:t>Р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15"/>
          <w:sz w:val="28"/>
          <w:szCs w:val="28"/>
        </w:rPr>
        <w:t>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СН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14"/>
          <w:sz w:val="28"/>
          <w:szCs w:val="28"/>
        </w:rPr>
        <w:t>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ЯРСКИЙ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 </w:t>
      </w:r>
      <w:r>
        <w:br w:type="textWrapping" w:clear="all"/>
      </w: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15"/>
          <w:sz w:val="28"/>
          <w:szCs w:val="28"/>
        </w:rPr>
        <w:t>С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АМАРС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6"/>
          <w:sz w:val="28"/>
          <w:szCs w:val="28"/>
        </w:rPr>
        <w:t>К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ОЙ О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8"/>
          <w:sz w:val="28"/>
          <w:szCs w:val="28"/>
        </w:rPr>
        <w:t>Б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Л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16"/>
          <w:sz w:val="28"/>
          <w:szCs w:val="28"/>
        </w:rPr>
        <w:t>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СТИ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/>
    </w:p>
    <w:p>
      <w:pPr>
        <w:spacing w:after="6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86" w:lineRule="exact"/>
        <w:ind w:left="3901" w:right="0" w:firstLine="0"/>
      </w:pPr>
      <w:r/>
      <w:r>
        <w:rPr sz="44" baseline="0" dirty="0">
          <w:jc w:val="left"/>
          <w:rFonts w:ascii="Times New Roman" w:hAnsi="Times New Roman" w:cs="Times New Roman"/>
          <w:color w:val="000000"/>
          <w:sz w:val="44"/>
          <w:szCs w:val="44"/>
        </w:rPr>
        <w:t>ПОСТАНОВЛЕНИЕ</w:t>
      </w:r>
      <w:r>
        <w:rPr sz="44" baseline="0" dirty="0">
          <w:jc w:val="left"/>
          <w:rFonts w:ascii="Times New Roman" w:hAnsi="Times New Roman" w:cs="Times New Roman"/>
          <w:color w:val="000000"/>
          <w:sz w:val="44"/>
          <w:szCs w:val="44"/>
        </w:rPr>
        <w:t>  </w:t>
      </w:r>
      <w:r/>
    </w:p>
    <w:p>
      <w:pPr>
        <w:spacing w:after="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3964" w:right="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от  «06» и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ю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ня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2022 года  №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159  </w:t>
      </w:r>
      <w:r/>
    </w:p>
    <w:p>
      <w:pPr>
        <w:spacing w:after="2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1609" w:right="156" w:hanging="326"/>
      </w:pPr>
      <w:r/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Об утвер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</w:rPr>
        <w:t>ж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дении про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кта ме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</w:rPr>
        <w:t>ж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евания территории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индивидуал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</w:rPr>
        <w:t>ь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ной 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</w:rPr>
        <w:t>ж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илой застройки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в границах земельных участков с кадастро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</w:rPr>
        <w:t>в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ыми номерами 63:26:1903004:472,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3505" w:right="156" w:hanging="2467"/>
      </w:pPr>
      <w:r/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63:26:1903004:225,  располо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-3"/>
          <w:sz w:val="24"/>
          <w:szCs w:val="24"/>
        </w:rPr>
        <w:t>ж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енных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по адресу: Самарская область, Красноярский р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</w:rPr>
        <w:t>а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йон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z w:val="24"/>
          <w:szCs w:val="24"/>
        </w:rPr>
        <w:t>сельское поселение Красный Яр, ул. Новая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/>
    </w:p>
    <w:p>
      <w:pPr>
        <w:spacing w:after="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7" w:lineRule="exact"/>
        <w:ind w:left="898" w:right="-40" w:firstLine="707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соответствии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со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ст.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43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Градостроительного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код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кса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Российской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Федерации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ководств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ясь статьей 28 Федерального закона от 06.10.2003 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131-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ФЗ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общих п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инцип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организации местного само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правления в Российской Федерации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статьей 3 Зак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на Самарской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области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градостроительн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й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деятельности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на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территории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Самарской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области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Уставом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сельского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поселения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Красный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Яр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ниципа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ьного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района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Красно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рский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Самарской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области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Правилами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землепользования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застройки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сельского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поселения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Красный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Яр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ниципального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района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Красноярский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Самарской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области,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твержденных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решением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Собрания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представителей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сельского поселения Красный Яр м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ниципального района Краснояр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кий Самарской области от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22.07.2013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№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45,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четом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протокола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бличных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сл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шаний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заключения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рез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льтат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бличных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сл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шаний,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Администрация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сельского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поселения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Красный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Яр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ниципального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района Красноярский Самарской области ПОСТАНО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ЛЯЕТ: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7" w:lineRule="exact"/>
        <w:ind w:left="898" w:right="-40" w:firstLine="707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Утвердить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проект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межевания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террито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ивид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альной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жилой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застройки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границ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 земельн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 с кадастровыми номерами 63:26:1903004:472, 63:26:1903004:225,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расположенных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рес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: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Самарская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область,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Красноярский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район,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сельское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поселени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Красный Яр,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л. Новая.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05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 Оп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бликовать проект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межевания территории в газете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Планета Красный Яр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05" w:right="0" w:firstLine="0"/>
      </w:pPr>
      <w:r>
        <w:drawing>
          <wp:anchor simplePos="0" relativeHeight="251658250" behindDoc="1" locked="0" layoutInCell="1" allowOverlap="1">
            <wp:simplePos x="0" y="0"/>
            <wp:positionH relativeFrom="page">
              <wp:posOffset>1205864</wp:posOffset>
            </wp:positionH>
            <wp:positionV relativeFrom="line">
              <wp:posOffset>46977</wp:posOffset>
            </wp:positionV>
            <wp:extent cx="2133600" cy="204787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36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3. Разместить настоящее постановление, проект межевания территории на официальном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898" w:right="-4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сайте Администрации сельского поселения Красный Яр м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ниципального района Красноярский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Самарской области </w:t>
      </w:r>
      <w:hyperlink r:id="rId102" w:history="1">
        <w:r>
          <w:rPr sz="24" baseline="0" dirty="0">
            <w:jc w:val="left"/>
            <w:rFonts w:ascii="Times New Roman" w:hAnsi="Times New Roman" w:cs="Times New Roman"/>
            <w:color w:val="000000"/>
            <w:sz w:val="24"/>
            <w:szCs w:val="24"/>
          </w:rPr>
          <w:t>http://kr</w:t>
        </w:r>
        <w:r>
          <w:rPr sz="24" baseline="0" dirty="0">
            <w:jc w:val="left"/>
            <w:rFonts w:ascii="Times New Roman" w:hAnsi="Times New Roman" w:cs="Times New Roman"/>
            <w:color w:val="000000"/>
            <w:spacing w:val="-4"/>
            <w:sz w:val="24"/>
            <w:szCs w:val="24"/>
          </w:rPr>
          <w:t>y</w:t>
        </w:r>
        <w:r>
          <w:rPr sz="24" baseline="0" dirty="0">
            <w:jc w:val="left"/>
            <w:rFonts w:ascii="Times New Roman" w:hAnsi="Times New Roman" w:cs="Times New Roman"/>
            <w:color w:val="000000"/>
            <w:sz w:val="24"/>
            <w:szCs w:val="24"/>
          </w:rPr>
          <w:t>arposel</w:t>
        </w:r>
        <w:r>
          <w:rPr sz="24" baseline="0" dirty="0">
            <w:jc w:val="left"/>
            <w:rFonts w:ascii="Times New Roman" w:hAnsi="Times New Roman" w:cs="Times New Roman"/>
            <w:color w:val="000000"/>
            <w:sz w:val="24"/>
            <w:szCs w:val="24"/>
          </w:rPr>
          <w:t>enie.ru</w:t>
        </w:r>
      </w:hyperlink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05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4. Настоящее постановление вст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пает в сил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с момента оп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бликования.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Глава сельского поселения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Красный Яр м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ниципального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3462020</wp:posOffset>
            </wp:positionH>
            <wp:positionV relativeFrom="line">
              <wp:posOffset>62116</wp:posOffset>
            </wp:positionV>
            <wp:extent cx="3438525" cy="85725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385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района Красноярский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431" w:bottom="400" w:left="500" w:header="708" w:footer="708" w:gutter="0"/>
          <w:docGrid w:linePitch="360"/>
        </w:sectPr>
        <w:tabs>
          <w:tab w:val="left" w:pos="3778"/>
          <w:tab w:val="left" w:pos="4498"/>
          <w:tab w:val="left" w:pos="5218"/>
          <w:tab w:val="left" w:pos="5938"/>
        </w:tabs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Самарской области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А.Г. Б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шов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/>
      <w:r>
        <w:br w:type="page"/>
      </w:r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96" w:lineRule="exact"/>
        <w:ind w:left="2707" w:right="-40" w:hanging="98"/>
      </w:pPr>
      <w:r/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1"/>
          <w:sz w:val="24"/>
          <w:szCs w:val="24"/>
        </w:rPr>
        <w:t>О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0"/>
          <w:sz w:val="24"/>
          <w:szCs w:val="24"/>
        </w:rPr>
        <w:t>б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4"/>
          <w:sz w:val="24"/>
          <w:szCs w:val="24"/>
        </w:rPr>
        <w:t>щ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9"/>
          <w:sz w:val="24"/>
          <w:szCs w:val="24"/>
        </w:rPr>
        <w:t>ес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2"/>
          <w:sz w:val="24"/>
          <w:szCs w:val="24"/>
        </w:rPr>
        <w:t>т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0"/>
          <w:sz w:val="24"/>
          <w:szCs w:val="24"/>
        </w:rPr>
        <w:t>во 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9"/>
          <w:sz w:val="24"/>
          <w:szCs w:val="24"/>
        </w:rPr>
        <w:t>с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0"/>
          <w:sz w:val="24"/>
          <w:szCs w:val="24"/>
        </w:rPr>
        <w:t> о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7"/>
          <w:sz w:val="24"/>
          <w:szCs w:val="24"/>
        </w:rPr>
        <w:t>г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1"/>
          <w:sz w:val="24"/>
          <w:szCs w:val="24"/>
        </w:rPr>
        <w:t>р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8"/>
          <w:sz w:val="24"/>
          <w:szCs w:val="24"/>
        </w:rPr>
        <w:t>а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1"/>
          <w:sz w:val="24"/>
          <w:szCs w:val="24"/>
        </w:rPr>
        <w:t>н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5"/>
          <w:sz w:val="24"/>
          <w:szCs w:val="24"/>
        </w:rPr>
        <w:t>и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9"/>
          <w:sz w:val="24"/>
          <w:szCs w:val="24"/>
        </w:rPr>
        <w:t>ч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7"/>
          <w:sz w:val="24"/>
          <w:szCs w:val="24"/>
        </w:rPr>
        <w:t>е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9"/>
          <w:sz w:val="24"/>
          <w:szCs w:val="24"/>
        </w:rPr>
        <w:t>н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1"/>
          <w:sz w:val="24"/>
          <w:szCs w:val="24"/>
        </w:rPr>
        <w:t>н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8"/>
          <w:sz w:val="24"/>
          <w:szCs w:val="24"/>
        </w:rPr>
        <w:t>о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1"/>
          <w:sz w:val="24"/>
          <w:szCs w:val="24"/>
        </w:rPr>
        <w:t>й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8"/>
          <w:sz w:val="24"/>
          <w:szCs w:val="24"/>
        </w:rPr>
        <w:t>о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0"/>
          <w:sz w:val="24"/>
          <w:szCs w:val="24"/>
        </w:rPr>
        <w:t>тв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7"/>
          <w:sz w:val="24"/>
          <w:szCs w:val="24"/>
        </w:rPr>
        <w:t>е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2"/>
          <w:sz w:val="24"/>
          <w:szCs w:val="24"/>
        </w:rPr>
        <w:t>т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7"/>
          <w:sz w:val="24"/>
          <w:szCs w:val="24"/>
        </w:rPr>
        <w:t>с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0"/>
          <w:sz w:val="24"/>
          <w:szCs w:val="24"/>
        </w:rPr>
        <w:t>тв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9"/>
          <w:sz w:val="24"/>
          <w:szCs w:val="24"/>
        </w:rPr>
        <w:t>ен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1"/>
          <w:sz w:val="24"/>
          <w:szCs w:val="24"/>
        </w:rPr>
        <w:t>н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0"/>
          <w:sz w:val="24"/>
          <w:szCs w:val="24"/>
        </w:rPr>
        <w:t>о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37"/>
          <w:sz w:val="24"/>
          <w:szCs w:val="24"/>
        </w:rPr>
        <w:t>с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0"/>
          <w:sz w:val="24"/>
          <w:szCs w:val="24"/>
        </w:rPr>
        <w:t>ть</w:t>
      </w:r>
      <w:r>
        <w:rPr sz="24" baseline="0" dirty="0">
          <w:jc w:val="left"/>
          <w:rFonts w:ascii="Times New Roman,Bold" w:hAnsi="Times New Roman,Bold" w:cs="Times New Roman,Bold"/>
          <w:b/>
          <w:bCs/>
          <w:color w:val="000000"/>
          <w:spacing w:val="43"/>
          <w:sz w:val="24"/>
          <w:szCs w:val="24"/>
        </w:rPr>
        <w:t>ю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>
        <w:br w:type="textWrapping" w:clear="all"/>
      </w:r>
      <w:r/>
      <w:r>
        <w:rPr sz="48" baseline="0" dirty="0">
          <w:jc w:val="left"/>
          <w:rFonts w:ascii="Times New Roman" w:hAnsi="Times New Roman" w:cs="Times New Roman"/>
          <w:color w:val="000000"/>
          <w:sz w:val="48"/>
          <w:szCs w:val="48"/>
        </w:rPr>
        <w:t>ПКЦ «Земля и недвижимость»</w:t>
      </w:r>
      <w:r>
        <w:rPr sz="48" baseline="0" dirty="0">
          <w:jc w:val="left"/>
          <w:rFonts w:ascii="Times New Roman" w:hAnsi="Times New Roman" w:cs="Times New Roman"/>
          <w:color w:val="000000"/>
          <w:sz w:val="48"/>
          <w:szCs w:val="4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3" w:lineRule="exact"/>
        <w:ind w:left="2131" w:right="0" w:firstLine="0"/>
      </w:pPr>
      <w:r/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Док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9"/>
          <w:sz w:val="28"/>
          <w:szCs w:val="28"/>
        </w:rPr>
        <w:t>у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мен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ация по пл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нировк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ерри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ории в гра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н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иц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х </w:t>
      </w:r>
      <w:r>
        <w:rPr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3122" w:right="-40" w:hanging="1468"/>
      </w:pPr>
      <w:r/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с. Кра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ны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й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 Яр, 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5"/>
          <w:sz w:val="28"/>
          <w:szCs w:val="28"/>
        </w:rPr>
        <w:t>у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л. Новая  сель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кого поселения К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асный Яр </w:t>
      </w:r>
      <w:r>
        <w:rPr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м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7"/>
          <w:sz w:val="28"/>
          <w:szCs w:val="28"/>
        </w:rPr>
        <w:t>у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ниципальн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го района Красноя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р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ский</w:t>
      </w:r>
      <w:r>
        <w:rPr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3" w:lineRule="exact"/>
        <w:ind w:left="4481" w:right="0" w:firstLine="0"/>
      </w:pPr>
      <w:r/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Самарско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й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 облас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и</w:t>
      </w:r>
      <w:r>
        <w:rPr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3" w:lineRule="exact"/>
        <w:ind w:left="3701" w:right="0" w:firstLine="0"/>
      </w:pPr>
      <w:r/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Проек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 межев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ния 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ерри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ории</w:t>
      </w:r>
      <w:r>
        <w:rPr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5151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03-2022-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ПМТ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1" w:lineRule="exact"/>
        <w:ind w:left="898" w:right="-40" w:firstLine="0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Дирек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                                                                Власов В.А.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Испо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нитель                                                          Прасолов А.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.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3" w:lineRule="exact"/>
        <w:ind w:left="4853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Красный Яр 2022 г.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3" w:lineRule="exact"/>
        <w:ind w:left="4544" w:right="-40" w:hanging="1827"/>
      </w:pPr>
      <w:r/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СОСТАВ ПРОЕК</w:t>
      </w:r>
      <w:r>
        <w:rPr sz="28" baseline="0" dirty="0">
          <w:jc w:val="left"/>
          <w:rFonts w:ascii="Arial" w:hAnsi="Arial" w:cs="Arial"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А МЕЖЕ</w:t>
      </w:r>
      <w:r>
        <w:rPr sz="28" baseline="0" dirty="0">
          <w:jc w:val="left"/>
          <w:rFonts w:ascii="Arial" w:hAnsi="Arial" w:cs="Arial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АНИЯ ТЕРИТОРИИ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ОСНОВНАЯ ЧАСТЬ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3" w:lineRule="exact"/>
        <w:ind w:left="898" w:right="0" w:firstLine="0"/>
      </w:pPr>
      <w:r/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Раздел 1.Текстов</w:t>
      </w:r>
      <w:r>
        <w:rPr sz="28" baseline="0" dirty="0">
          <w:jc w:val="left"/>
          <w:rFonts w:ascii="Arial" w:hAnsi="Arial" w:cs="Arial"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я част</w:t>
      </w:r>
      <w:r>
        <w:rPr sz="28" baseline="0" dirty="0">
          <w:jc w:val="left"/>
          <w:rFonts w:ascii="Arial" w:hAnsi="Arial" w:cs="Arial"/>
          <w:color w:val="000000"/>
          <w:spacing w:val="-2"/>
          <w:sz w:val="28"/>
          <w:szCs w:val="28"/>
        </w:rPr>
        <w:t>ь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.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89" w:lineRule="exact"/>
        <w:ind w:left="898" w:right="0" w:firstLine="0"/>
      </w:pPr>
      <w:r/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Пояснительная записка</w:t>
      </w:r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313" w:lineRule="exact"/>
        <w:ind w:left="898" w:right="0" w:firstLine="0"/>
      </w:pPr>
      <w:r/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Раздел 2.Графич</w:t>
      </w:r>
      <w:r>
        <w:rPr sz="28" baseline="0" dirty="0">
          <w:jc w:val="left"/>
          <w:rFonts w:ascii="Arial" w:hAnsi="Arial" w:cs="Arial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ская ч</w:t>
      </w:r>
      <w:r>
        <w:rPr sz="28" baseline="0" dirty="0">
          <w:jc w:val="left"/>
          <w:rFonts w:ascii="Arial" w:hAnsi="Arial" w:cs="Arial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сть.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89" w:lineRule="exact"/>
        <w:ind w:left="898" w:right="0" w:firstLine="0"/>
      </w:pPr>
      <w:r/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Чертежи</w:t>
      </w:r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 </w:t>
      </w:r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межевания территории </w:t>
      </w:r>
      <w:r>
        <w:rPr sz="26" baseline="0" dirty="0">
          <w:jc w:val="left"/>
          <w:rFonts w:ascii="Arial" w:hAnsi="Arial" w:cs="Arial"/>
          <w:color w:val="000000"/>
          <w:spacing w:val="-2"/>
          <w:sz w:val="26"/>
          <w:szCs w:val="26"/>
        </w:rPr>
        <w:t>М</w:t>
      </w:r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 1:1</w:t>
      </w:r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000    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313" w:lineRule="exact"/>
        <w:ind w:left="2832" w:right="0" w:firstLine="0"/>
      </w:pPr>
      <w:r/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МАТЕРИА</w:t>
      </w:r>
      <w:r>
        <w:rPr sz="28" baseline="0" dirty="0">
          <w:jc w:val="left"/>
          <w:rFonts w:ascii="Arial" w:hAnsi="Arial" w:cs="Arial"/>
          <w:color w:val="000000"/>
          <w:spacing w:val="-2"/>
          <w:sz w:val="28"/>
          <w:szCs w:val="28"/>
        </w:rPr>
        <w:t>Л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Ы </w:t>
      </w:r>
      <w:r>
        <w:rPr sz="28" baseline="0" dirty="0">
          <w:jc w:val="left"/>
          <w:rFonts w:ascii="Arial" w:hAnsi="Arial" w:cs="Arial"/>
          <w:color w:val="000000"/>
          <w:spacing w:val="-2"/>
          <w:sz w:val="28"/>
          <w:szCs w:val="28"/>
        </w:rPr>
        <w:t>П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О ОБОСНОВАНИ</w:t>
      </w:r>
      <w:r>
        <w:rPr sz="28" baseline="0" dirty="0">
          <w:jc w:val="left"/>
          <w:rFonts w:ascii="Arial" w:hAnsi="Arial" w:cs="Arial"/>
          <w:color w:val="000000"/>
          <w:spacing w:val="-3"/>
          <w:sz w:val="28"/>
          <w:szCs w:val="28"/>
        </w:rPr>
        <w:t>Ю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 ПРОЕКТА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3" w:lineRule="exact"/>
        <w:ind w:left="898" w:right="0" w:firstLine="0"/>
      </w:pPr>
      <w:r/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Раздел 3. Матер</w:t>
      </w:r>
      <w:r>
        <w:rPr sz="28" baseline="0" dirty="0">
          <w:jc w:val="left"/>
          <w:rFonts w:ascii="Arial" w:hAnsi="Arial" w:cs="Arial"/>
          <w:color w:val="000000"/>
          <w:spacing w:val="-3"/>
          <w:sz w:val="28"/>
          <w:szCs w:val="28"/>
        </w:rPr>
        <w:t>и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алы по </w:t>
      </w:r>
      <w:r>
        <w:rPr sz="28" baseline="0" dirty="0">
          <w:jc w:val="left"/>
          <w:rFonts w:ascii="Arial" w:hAnsi="Arial" w:cs="Arial"/>
          <w:color w:val="000000"/>
          <w:spacing w:val="-2"/>
          <w:sz w:val="28"/>
          <w:szCs w:val="28"/>
        </w:rPr>
        <w:t>о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боснов</w:t>
      </w:r>
      <w:r>
        <w:rPr sz="28" baseline="0" dirty="0">
          <w:jc w:val="left"/>
          <w:rFonts w:ascii="Arial" w:hAnsi="Arial" w:cs="Arial"/>
          <w:color w:val="000000"/>
          <w:spacing w:val="-3"/>
          <w:sz w:val="28"/>
          <w:szCs w:val="28"/>
        </w:rPr>
        <w:t>а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нию прое</w:t>
      </w:r>
      <w:r>
        <w:rPr sz="28" baseline="0" dirty="0">
          <w:jc w:val="left"/>
          <w:rFonts w:ascii="Arial" w:hAnsi="Arial" w:cs="Arial"/>
          <w:color w:val="000000"/>
          <w:spacing w:val="-3"/>
          <w:sz w:val="28"/>
          <w:szCs w:val="28"/>
        </w:rPr>
        <w:t>к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та меже</w:t>
      </w:r>
      <w:r>
        <w:rPr sz="28" baseline="0" dirty="0">
          <w:jc w:val="left"/>
          <w:rFonts w:ascii="Arial" w:hAnsi="Arial" w:cs="Arial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ания территории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65" w:lineRule="exact"/>
        <w:ind w:left="898" w:right="-40" w:firstLine="0"/>
      </w:pPr>
      <w:r/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Чертеж по обоснованию проекта межевания</w:t>
      </w:r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 </w:t>
      </w:r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территории </w:t>
      </w:r>
      <w:r>
        <w:rPr sz="26" baseline="0" dirty="0">
          <w:jc w:val="left"/>
          <w:rFonts w:ascii="Arial" w:hAnsi="Arial" w:cs="Arial"/>
          <w:color w:val="000000"/>
          <w:spacing w:val="-2"/>
          <w:sz w:val="26"/>
          <w:szCs w:val="26"/>
        </w:rPr>
        <w:t>М</w:t>
      </w:r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 1:1</w:t>
      </w:r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000      </w:t>
      </w:r>
      <w:r>
        <w:br w:type="textWrapping" w:clear="all"/>
      </w:r>
      <w:r/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Раздел </w:t>
      </w:r>
      <w:r>
        <w:rPr sz="28" baseline="0" dirty="0">
          <w:jc w:val="left"/>
          <w:rFonts w:ascii="Arial" w:hAnsi="Arial" w:cs="Arial"/>
          <w:color w:val="000000"/>
          <w:spacing w:val="-2"/>
          <w:sz w:val="28"/>
          <w:szCs w:val="28"/>
        </w:rPr>
        <w:t>4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. 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Прило</w:t>
      </w:r>
      <w:r>
        <w:rPr sz="28" baseline="0" dirty="0">
          <w:jc w:val="left"/>
          <w:rFonts w:ascii="Arial" w:hAnsi="Arial" w:cs="Arial"/>
          <w:color w:val="000000"/>
          <w:spacing w:val="-3"/>
          <w:sz w:val="28"/>
          <w:szCs w:val="28"/>
        </w:rPr>
        <w:t>ж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ения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94" w:after="0" w:line="319" w:lineRule="exact"/>
        <w:ind w:left="4956" w:right="-40" w:hanging="146"/>
      </w:pPr>
      <w:r/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Текстовая 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ч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,Bold" w:hAnsi="Times New Roman,Bold" w:cs="Times New Roman,Bold"/>
          <w:b/>
          <w:bCs/>
          <w:color w:val="000000"/>
          <w:sz w:val="28"/>
          <w:szCs w:val="28"/>
        </w:rPr>
        <w:t>ть</w:t>
      </w:r>
      <w:r>
        <w:rPr sz="28" baseline="0" dirty="0">
          <w:jc w:val="left"/>
          <w:rFonts w:ascii="Times New Roman" w:hAnsi="Times New Roman" w:cs="Times New Roman"/>
          <w:b/>
          <w:bCs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1.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Общая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част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ь</w:t>
      </w:r>
      <w:r>
        <w:rPr sz="32" baseline="0" dirty="0">
          <w:jc w:val="left"/>
          <w:rFonts w:ascii="Times New Roman" w:hAnsi="Times New Roman" w:cs="Times New Roman"/>
          <w:color w:val="000000"/>
          <w:sz w:val="32"/>
          <w:szCs w:val="3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277"/>
          <w:tab w:val="left" w:pos="3293"/>
          <w:tab w:val="left" w:pos="5125"/>
          <w:tab w:val="left" w:pos="6618"/>
          <w:tab w:val="left" w:pos="8015"/>
          <w:tab w:val="left" w:pos="8366"/>
          <w:tab w:val="left" w:pos="9325"/>
        </w:tabs>
        <w:spacing w:before="0" w:after="0" w:line="275" w:lineRule="exact"/>
        <w:ind w:left="898" w:right="-40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Проект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межевания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территории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разработан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виде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отдельного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док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мента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соответствии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действ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ющим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законодательством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сфере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градостроительства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архитект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ры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нормативно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правовыми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актами,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методическими 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казаниями,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инятыми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рамках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действ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ющего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законодательства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топо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рафической съемке в системе координат МСК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63.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Подготовка проекта межевания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территории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ществляется в целях обеспечения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898" w:right="-4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стойчивого развития территорий, выделения элементов планировочной стр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ры (кварталов,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микрорайонов, ин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 элементов),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становления границ земельных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для инди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ид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альной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жилой застройки, границ земельн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частков, предназначенн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 для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бщего пользования.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Проектом межевания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территории ос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ществляется: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898" w:right="-4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выделение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элемента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планировочной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стр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кт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ры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земельные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частки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кадастровыми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номерами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63:26:1903004:472 и 63:26:1903004:225, которые б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 являться объектом межевания.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Описание местоположения границ территории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межевания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приведено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 таблице 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drawing>
          <wp:anchor simplePos="0" relativeHeight="251658455" behindDoc="1" locked="0" layoutInCell="1" allowOverlap="1">
            <wp:simplePos x="0" y="0"/>
            <wp:positionH relativeFrom="page">
              <wp:posOffset>830884</wp:posOffset>
            </wp:positionH>
            <wp:positionV relativeFrom="line">
              <wp:posOffset>179604</wp:posOffset>
            </wp:positionV>
            <wp:extent cx="3048" cy="3047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8" cy="3047"/>
                    </a:xfrm>
                    <a:custGeom>
                      <a:rect l="l" t="t" r="r" b="b"/>
                      <a:pathLst>
                        <a:path w="3048" h="3047">
                          <a:moveTo>
                            <a:pt x="0" y="3047"/>
                          </a:moveTo>
                          <a:lnTo>
                            <a:pt x="3048" y="3047"/>
                          </a:lnTo>
                          <a:lnTo>
                            <a:pt x="3048" y="0"/>
                          </a:lnTo>
                          <a:lnTo>
                            <a:pt x="0" y="0"/>
                          </a:lnTo>
                          <a:lnTo>
                            <a:pt x="0" y="304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4" behindDoc="1" locked="0" layoutInCell="1" allowOverlap="1">
            <wp:simplePos x="0" y="0"/>
            <wp:positionH relativeFrom="page">
              <wp:posOffset>830884</wp:posOffset>
            </wp:positionH>
            <wp:positionV relativeFrom="line">
              <wp:posOffset>179604</wp:posOffset>
            </wp:positionV>
            <wp:extent cx="3048" cy="3047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8" cy="3047"/>
                    </a:xfrm>
                    <a:custGeom>
                      <a:rect l="l" t="t" r="r" b="b"/>
                      <a:pathLst>
                        <a:path w="3048" h="3047">
                          <a:moveTo>
                            <a:pt x="0" y="3047"/>
                          </a:moveTo>
                          <a:lnTo>
                            <a:pt x="3048" y="3047"/>
                          </a:lnTo>
                          <a:lnTo>
                            <a:pt x="3048" y="0"/>
                          </a:lnTo>
                          <a:lnTo>
                            <a:pt x="0" y="0"/>
                          </a:lnTo>
                          <a:lnTo>
                            <a:pt x="0" y="304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7" behindDoc="1" locked="0" layoutInCell="1" allowOverlap="1">
            <wp:simplePos x="0" y="0"/>
            <wp:positionH relativeFrom="page">
              <wp:posOffset>2992247</wp:posOffset>
            </wp:positionH>
            <wp:positionV relativeFrom="line">
              <wp:posOffset>179604</wp:posOffset>
            </wp:positionV>
            <wp:extent cx="3048" cy="3047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8" cy="3047"/>
                    </a:xfrm>
                    <a:custGeom>
                      <a:rect l="l" t="t" r="r" b="b"/>
                      <a:pathLst>
                        <a:path w="3048" h="3047">
                          <a:moveTo>
                            <a:pt x="0" y="3047"/>
                          </a:moveTo>
                          <a:lnTo>
                            <a:pt x="3048" y="3047"/>
                          </a:lnTo>
                          <a:lnTo>
                            <a:pt x="3048" y="0"/>
                          </a:lnTo>
                          <a:lnTo>
                            <a:pt x="0" y="0"/>
                          </a:lnTo>
                          <a:lnTo>
                            <a:pt x="0" y="304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60" behindDoc="1" locked="0" layoutInCell="1" allowOverlap="1">
            <wp:simplePos x="0" y="0"/>
            <wp:positionH relativeFrom="page">
              <wp:posOffset>7133590</wp:posOffset>
            </wp:positionH>
            <wp:positionV relativeFrom="line">
              <wp:posOffset>179604</wp:posOffset>
            </wp:positionV>
            <wp:extent cx="3048" cy="3047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8" cy="3047"/>
                    </a:xfrm>
                    <a:custGeom>
                      <a:rect l="l" t="t" r="r" b="b"/>
                      <a:pathLst>
                        <a:path w="3048" h="3047">
                          <a:moveTo>
                            <a:pt x="0" y="3047"/>
                          </a:moveTo>
                          <a:lnTo>
                            <a:pt x="3048" y="3047"/>
                          </a:lnTo>
                          <a:lnTo>
                            <a:pt x="3048" y="0"/>
                          </a:lnTo>
                          <a:lnTo>
                            <a:pt x="0" y="0"/>
                          </a:lnTo>
                          <a:lnTo>
                            <a:pt x="0" y="304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9" behindDoc="1" locked="0" layoutInCell="1" allowOverlap="1">
            <wp:simplePos x="0" y="0"/>
            <wp:positionH relativeFrom="page">
              <wp:posOffset>7133590</wp:posOffset>
            </wp:positionH>
            <wp:positionV relativeFrom="line">
              <wp:posOffset>179604</wp:posOffset>
            </wp:positionV>
            <wp:extent cx="3048" cy="3047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8" cy="3047"/>
                    </a:xfrm>
                    <a:custGeom>
                      <a:rect l="l" t="t" r="r" b="b"/>
                      <a:pathLst>
                        <a:path w="3048" h="3047">
                          <a:moveTo>
                            <a:pt x="0" y="3047"/>
                          </a:moveTo>
                          <a:lnTo>
                            <a:pt x="3048" y="3047"/>
                          </a:lnTo>
                          <a:lnTo>
                            <a:pt x="3048" y="0"/>
                          </a:lnTo>
                          <a:lnTo>
                            <a:pt x="0" y="0"/>
                          </a:lnTo>
                          <a:lnTo>
                            <a:pt x="0" y="304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                                                                                                           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Таблица 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08" w:tblpY="-270"/>
        <w:tblOverlap w:val="never"/>
        "
        <w:tblW w:w="9905" w:type="dxa"/>
        <w:tblLook w:val="04A0" w:firstRow="1" w:lastRow="0" w:firstColumn="1" w:lastColumn="0" w:noHBand="0" w:noVBand="1"/>
      </w:tblPr>
      <w:tblGrid>
        <w:gridCol w:w="3403"/>
        <w:gridCol w:w="2482"/>
        <w:gridCol w:w="4039"/>
      </w:tblGrid>
      <w:tr>
        <w:trPr>
          <w:trHeight w:val="316"/>
        </w:trPr>
        <w:tc>
          <w:tcPr>
            <w:tcW w:w="340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81" w:right="0" w:firstLine="0"/>
            </w:pPr>
            <w:r>
              <w:drawing>
                <wp:anchor simplePos="0" relativeHeight="251658480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193700</wp:posOffset>
                  </wp:positionV>
                  <wp:extent cx="3048" cy="3049"/>
                  <wp:effectExtent l="0" t="0" r="0" b="0"/>
                  <wp:wrapNone/>
                  <wp:docPr id="109" name="Freeform 1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9"/>
                          </a:xfrm>
                          <a:custGeom>
                            <a:rect l="l" t="t" r="r" b="b"/>
                            <a:pathLst>
                              <a:path w="3048" h="3049">
                                <a:moveTo>
                                  <a:pt x="0" y="3049"/>
                                </a:moveTo>
                                <a:lnTo>
                                  <a:pt x="3048" y="3049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земель</w:t>
            </w: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6521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867" w:right="0" w:firstLine="0"/>
            </w:pPr>
            <w:r>
              <w:drawing>
                <wp:anchor simplePos="0" relativeHeight="25165848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193700</wp:posOffset>
                  </wp:positionV>
                  <wp:extent cx="3048" cy="3049"/>
                  <wp:effectExtent l="0" t="0" r="0" b="0"/>
                  <wp:wrapNone/>
                  <wp:docPr id="110" name="Freeform 1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9"/>
                          </a:xfrm>
                          <a:custGeom>
                            <a:rect l="l" t="t" r="r" b="b"/>
                            <a:pathLst>
                              <a:path w="3048" h="3049">
                                <a:moveTo>
                                  <a:pt x="0" y="3049"/>
                                </a:moveTo>
                                <a:lnTo>
                                  <a:pt x="3048" y="3049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84" behindDoc="1" locked="0" layoutInCell="1" allowOverlap="1">
                  <wp:simplePos x="0" y="0"/>
                  <wp:positionH relativeFrom="page">
                    <wp:posOffset>4141420</wp:posOffset>
                  </wp:positionH>
                  <wp:positionV relativeFrom="line">
                    <wp:posOffset>193700</wp:posOffset>
                  </wp:positionV>
                  <wp:extent cx="3048" cy="3049"/>
                  <wp:effectExtent l="0" t="0" r="0" b="0"/>
                  <wp:wrapNone/>
                  <wp:docPr id="111" name="Freeform 1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9"/>
                          </a:xfrm>
                          <a:custGeom>
                            <a:rect l="l" t="t" r="r" b="b"/>
                            <a:pathLst>
                              <a:path w="3048" h="3049">
                                <a:moveTo>
                                  <a:pt x="0" y="3049"/>
                                </a:moveTo>
                                <a:lnTo>
                                  <a:pt x="3048" y="3049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Земли населенных п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  </w:t>
            </w:r>
            <w:r/>
          </w:p>
        </w:tc>
      </w:tr>
      <w:tr>
        <w:trPr>
          <w:trHeight w:val="260"/>
        </w:trPr>
        <w:tc>
          <w:tcPr>
            <w:tcW w:w="340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86" w:right="0" w:firstLine="0"/>
            </w:pPr>
            <w:r>
              <w:drawing>
                <wp:anchor simplePos="0" relativeHeight="251658498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173889</wp:posOffset>
                  </wp:positionV>
                  <wp:extent cx="3048" cy="3047"/>
                  <wp:effectExtent l="0" t="0" r="0" b="0"/>
                  <wp:wrapNone/>
                  <wp:docPr id="112" name="Freeform 1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7"/>
                          </a:xfrm>
                          <a:custGeom>
                            <a:rect l="l" t="t" r="r" b="b"/>
                            <a:pathLst>
                              <a:path w="3048" h="3047">
                                <a:moveTo>
                                  <a:pt x="0" y="3047"/>
                                </a:move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ниципальное образ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вание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6521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19" w:right="0" w:firstLine="0"/>
            </w:pPr>
            <w:r>
              <w:drawing>
                <wp:anchor simplePos="0" relativeHeight="251658500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3048" cy="3047"/>
                  <wp:effectExtent l="0" t="0" r="0" b="0"/>
                  <wp:wrapNone/>
                  <wp:docPr id="113" name="Freeform 1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7"/>
                          </a:xfrm>
                          <a:custGeom>
                            <a:rect l="l" t="t" r="r" b="b"/>
                            <a:pathLst>
                              <a:path w="3048" h="3047">
                                <a:moveTo>
                                  <a:pt x="0" y="3047"/>
                                </a:move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02" behindDoc="1" locked="0" layoutInCell="1" allowOverlap="1">
                  <wp:simplePos x="0" y="0"/>
                  <wp:positionH relativeFrom="page">
                    <wp:posOffset>4141420</wp:posOffset>
                  </wp:positionH>
                  <wp:positionV relativeFrom="line">
                    <wp:posOffset>173889</wp:posOffset>
                  </wp:positionV>
                  <wp:extent cx="3048" cy="3047"/>
                  <wp:effectExtent l="0" t="0" r="0" b="0"/>
                  <wp:wrapNone/>
                  <wp:docPr id="114" name="Freeform 1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7"/>
                          </a:xfrm>
                          <a:custGeom>
                            <a:rect l="l" t="t" r="r" b="b"/>
                            <a:pathLst>
                              <a:path w="3048" h="3047">
                                <a:moveTo>
                                  <a:pt x="0" y="3047"/>
                                </a:moveTo>
                                <a:lnTo>
                                  <a:pt x="3048" y="3047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ниципальный рай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Красноярский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Самарской области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</w:tr>
      <w:tr>
        <w:trPr>
          <w:trHeight w:val="267"/>
        </w:trPr>
        <w:tc>
          <w:tcPr>
            <w:tcW w:w="340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584" w:right="0" w:firstLine="0"/>
            </w:pPr>
            <w:r>
              <w:drawing>
                <wp:anchor simplePos="0" relativeHeight="251658523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182905</wp:posOffset>
                  </wp:positionV>
                  <wp:extent cx="3048" cy="3049"/>
                  <wp:effectExtent l="0" t="0" r="0" b="0"/>
                  <wp:wrapNone/>
                  <wp:docPr id="115" name="Freeform 1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9"/>
                          </a:xfrm>
                          <a:custGeom>
                            <a:rect l="l" t="t" r="r" b="b"/>
                            <a:pathLst>
                              <a:path w="3048" h="3049">
                                <a:moveTo>
                                  <a:pt x="0" y="3049"/>
                                </a:moveTo>
                                <a:lnTo>
                                  <a:pt x="3048" y="3049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квартал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6521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2535" w:right="0" w:firstLine="0"/>
            </w:pPr>
            <w:r>
              <w:drawing>
                <wp:anchor simplePos="0" relativeHeight="251658525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182905</wp:posOffset>
                  </wp:positionV>
                  <wp:extent cx="3048" cy="3049"/>
                  <wp:effectExtent l="0" t="0" r="0" b="0"/>
                  <wp:wrapNone/>
                  <wp:docPr id="116" name="Freeform 1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9"/>
                          </a:xfrm>
                          <a:custGeom>
                            <a:rect l="l" t="t" r="r" b="b"/>
                            <a:pathLst>
                              <a:path w="3048" h="3049">
                                <a:moveTo>
                                  <a:pt x="0" y="3049"/>
                                </a:moveTo>
                                <a:lnTo>
                                  <a:pt x="3048" y="3049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27" behindDoc="1" locked="0" layoutInCell="1" allowOverlap="1">
                  <wp:simplePos x="0" y="0"/>
                  <wp:positionH relativeFrom="page">
                    <wp:posOffset>4141420</wp:posOffset>
                  </wp:positionH>
                  <wp:positionV relativeFrom="line">
                    <wp:posOffset>182905</wp:posOffset>
                  </wp:positionV>
                  <wp:extent cx="3048" cy="3049"/>
                  <wp:effectExtent l="0" t="0" r="0" b="0"/>
                  <wp:wrapNone/>
                  <wp:docPr id="117" name="Freeform 1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9"/>
                          </a:xfrm>
                          <a:custGeom>
                            <a:rect l="l" t="t" r="r" b="b"/>
                            <a:pathLst>
                              <a:path w="3048" h="3049">
                                <a:moveTo>
                                  <a:pt x="0" y="3049"/>
                                </a:moveTo>
                                <a:lnTo>
                                  <a:pt x="3048" y="3049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63:26:1903004  </w:t>
            </w:r>
            <w:r/>
          </w:p>
        </w:tc>
      </w:tr>
      <w:tr>
        <w:trPr>
          <w:trHeight w:val="536"/>
        </w:trPr>
        <w:tc>
          <w:tcPr>
            <w:tcW w:w="340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721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Объект межевания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6521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909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земельные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частки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с кадастровыми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номерами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1257" w:right="0" w:firstLine="0"/>
            </w:pPr>
            <w:r>
              <w:drawing>
                <wp:anchor simplePos="0" relativeHeight="251658550" behindDoc="1" locked="0" layoutInCell="1" allowOverlap="1">
                  <wp:simplePos x="0" y="0"/>
                  <wp:positionH relativeFrom="page">
                    <wp:posOffset>-2161286</wp:posOffset>
                  </wp:positionH>
                  <wp:positionV relativeFrom="line">
                    <wp:posOffset>180239</wp:posOffset>
                  </wp:positionV>
                  <wp:extent cx="3048" cy="3048"/>
                  <wp:effectExtent l="0" t="0" r="0" b="0"/>
                  <wp:wrapNone/>
                  <wp:docPr id="118" name="Freeform 1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8"/>
                          </a:xfrm>
                          <a:custGeom>
                            <a:rect l="l" t="t" r="r" b="b"/>
                            <a:pathLst>
                              <a:path w="3048" h="3048">
                                <a:moveTo>
                                  <a:pt x="0" y="3048"/>
                                </a:move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5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180239</wp:posOffset>
                  </wp:positionV>
                  <wp:extent cx="3048" cy="3048"/>
                  <wp:effectExtent l="0" t="0" r="0" b="0"/>
                  <wp:wrapNone/>
                  <wp:docPr id="119" name="Freeform 1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8"/>
                          </a:xfrm>
                          <a:custGeom>
                            <a:rect l="l" t="t" r="r" b="b"/>
                            <a:pathLst>
                              <a:path w="3048" h="3048">
                                <a:moveTo>
                                  <a:pt x="0" y="3048"/>
                                </a:move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1286587</wp:posOffset>
                  </wp:positionH>
                  <wp:positionV relativeFrom="line">
                    <wp:posOffset>184658</wp:posOffset>
                  </wp:positionV>
                  <wp:extent cx="1760600" cy="461263"/>
                  <wp:effectExtent l="0" t="0" r="0" b="0"/>
                  <wp:wrapNone/>
                  <wp:docPr id="120" name="Freeform 12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4278757" y="9288374"/>
                            <a:ext cx="1646300" cy="3469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65" w:lineRule="exact"/>
                                <w:ind w:left="686" w:right="0" w:firstLine="0"/>
                              </w:pP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83935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кв.м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65" w:lineRule="exact"/>
                                <w:ind w:left="0" w:right="0" w:firstLine="0"/>
                              </w:pPr>
                              <w:r>
                                <w:rPr sz="24" baseline="0" dirty="0">
                                  <w:jc w:val="left"/>
                                  <w:rFonts w:ascii="Times New Roman,Bold" w:hAnsi="Times New Roman,Bold" w:cs="Times New Roman,Bold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В эту пло</w:t>
                              </w:r>
                              <w:r>
                                <w:rPr sz="24" baseline="0" dirty="0">
                                  <w:jc w:val="left"/>
                                  <w:rFonts w:ascii="Times New Roman,Bold" w:hAnsi="Times New Roman,Bold" w:cs="Times New Roman,Bold"/>
                                  <w:b/>
                                  <w:bCs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 sz="24" baseline="0" dirty="0">
                                  <w:jc w:val="left"/>
                                  <w:rFonts w:ascii="Times New Roman,Bold" w:hAnsi="Times New Roman,Bold" w:cs="Times New Roman,Bold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адь входит: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554" behindDoc="1" locked="0" layoutInCell="1" allowOverlap="1">
                  <wp:simplePos x="0" y="0"/>
                  <wp:positionH relativeFrom="page">
                    <wp:posOffset>4141420</wp:posOffset>
                  </wp:positionH>
                  <wp:positionV relativeFrom="line">
                    <wp:posOffset>180239</wp:posOffset>
                  </wp:positionV>
                  <wp:extent cx="3048" cy="3048"/>
                  <wp:effectExtent l="0" t="0" r="0" b="0"/>
                  <wp:wrapNone/>
                  <wp:docPr id="121" name="Freeform 1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8"/>
                          </a:xfrm>
                          <a:custGeom>
                            <a:rect l="l" t="t" r="r" b="b"/>
                            <a:pathLst>
                              <a:path w="3048" h="3048">
                                <a:moveTo>
                                  <a:pt x="0" y="3048"/>
                                </a:move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63:26:1903004:472 и 63:26:1903004:225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</w:tr>
      <w:tr>
        <w:trPr>
          <w:trHeight w:val="536"/>
        </w:trPr>
        <w:tc>
          <w:tcPr>
            <w:tcW w:w="340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75" w:lineRule="exact"/>
              <w:ind w:left="1124" w:right="470" w:hanging="53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Площадь территории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межевания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6521" w:type="dxa"/>
            <w:gridSpan w:val="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563"/>
        </w:trPr>
        <w:tc>
          <w:tcPr>
            <w:tcW w:w="5885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90" w:right="0" w:firstLine="0"/>
            </w:pPr>
            <w:r>
              <w:drawing>
                <wp:anchor simplePos="0" relativeHeight="251658577" behindDoc="1" locked="0" layoutInCell="1" allowOverlap="1">
                  <wp:simplePos x="0" y="0"/>
                  <wp:positionH relativeFrom="page">
                    <wp:posOffset>3737432</wp:posOffset>
                  </wp:positionH>
                  <wp:positionV relativeFrom="line">
                    <wp:posOffset>18059</wp:posOffset>
                  </wp:positionV>
                  <wp:extent cx="6097" cy="1525"/>
                  <wp:effectExtent l="0" t="0" r="0" b="0"/>
                  <wp:wrapNone/>
                  <wp:docPr id="122" name="Freeform 1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1525"/>
                          </a:xfrm>
                          <a:custGeom>
                            <a:rect l="l" t="t" r="r" b="b"/>
                            <a:pathLst>
                              <a:path w="6097" h="1525">
                                <a:moveTo>
                                  <a:pt x="0" y="1525"/>
                                </a:moveTo>
                                <a:lnTo>
                                  <a:pt x="6097" y="1525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Площадь земельных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частков для инди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ид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альной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0" w:right="0" w:firstLine="0"/>
            </w:pPr>
            <w:r>
              <w:drawing>
                <wp:anchor simplePos="0" relativeHeight="251658585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262281</wp:posOffset>
                  </wp:positionV>
                  <wp:extent cx="3048" cy="3048"/>
                  <wp:effectExtent l="0" t="0" r="0" b="0"/>
                  <wp:wrapNone/>
                  <wp:docPr id="123" name="Freeform 1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8"/>
                          </a:xfrm>
                          <a:custGeom>
                            <a:rect l="l" t="t" r="r" b="b"/>
                            <a:pathLst>
                              <a:path w="3048" h="3048">
                                <a:moveTo>
                                  <a:pt x="0" y="3048"/>
                                </a:move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84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262281</wp:posOffset>
                  </wp:positionV>
                  <wp:extent cx="3048" cy="3048"/>
                  <wp:effectExtent l="0" t="0" r="0" b="0"/>
                  <wp:wrapNone/>
                  <wp:docPr id="124" name="Freeform 1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8"/>
                          </a:xfrm>
                          <a:custGeom>
                            <a:rect l="l" t="t" r="r" b="b"/>
                            <a:pathLst>
                              <a:path w="3048" h="3048">
                                <a:moveTo>
                                  <a:pt x="0" y="3048"/>
                                </a:move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89" behindDoc="1" locked="0" layoutInCell="1" allowOverlap="1">
                  <wp:simplePos x="0" y="0"/>
                  <wp:positionH relativeFrom="page">
                    <wp:posOffset>3737432</wp:posOffset>
                  </wp:positionH>
                  <wp:positionV relativeFrom="line">
                    <wp:posOffset>262281</wp:posOffset>
                  </wp:positionV>
                  <wp:extent cx="6097" cy="6096"/>
                  <wp:effectExtent l="0" t="0" r="0" b="0"/>
                  <wp:wrapNone/>
                  <wp:docPr id="125" name="Freeform 1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88" behindDoc="1" locked="0" layoutInCell="1" allowOverlap="1">
                  <wp:simplePos x="0" y="0"/>
                  <wp:positionH relativeFrom="page">
                    <wp:posOffset>3737432</wp:posOffset>
                  </wp:positionH>
                  <wp:positionV relativeFrom="line">
                    <wp:posOffset>262281</wp:posOffset>
                  </wp:positionV>
                  <wp:extent cx="6097" cy="6096"/>
                  <wp:effectExtent l="0" t="0" r="0" b="0"/>
                  <wp:wrapNone/>
                  <wp:docPr id="126" name="Freeform 1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жилой застройки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4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0" w:after="0" w:line="240" w:lineRule="auto"/>
              <w:ind w:left="1442" w:right="0" w:firstLine="0"/>
            </w:pPr>
            <w:r>
              <w:drawing>
                <wp:anchor simplePos="0" relativeHeight="251658592" behindDoc="0" locked="0" layoutInCell="1" allowOverlap="1">
                  <wp:simplePos x="0" y="0"/>
                  <wp:positionH relativeFrom="page">
                    <wp:posOffset>2565274</wp:posOffset>
                  </wp:positionH>
                  <wp:positionV relativeFrom="line">
                    <wp:posOffset>370231</wp:posOffset>
                  </wp:positionV>
                  <wp:extent cx="3048" cy="6096"/>
                  <wp:effectExtent l="0" t="0" r="0" b="0"/>
                  <wp:wrapNone/>
                  <wp:docPr id="127" name="Freeform 1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6096"/>
                          </a:xfrm>
                          <a:custGeom>
                            <a:rect l="l" t="t" r="r" b="b"/>
                            <a:pathLst>
                              <a:path w="3048" h="6096">
                                <a:moveTo>
                                  <a:pt x="0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50030 кв.м.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431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08" w:tblpY="-270"/>
        <w:tblOverlap w:val="never"/>
        "
        <w:tblW w:w="9905" w:type="dxa"/>
        <w:tblLook w:val="04A0" w:firstRow="1" w:lastRow="0" w:firstColumn="1" w:lastColumn="0" w:noHBand="0" w:noVBand="1"/>
      </w:tblPr>
      <w:tblGrid>
        <w:gridCol w:w="5885"/>
        <w:gridCol w:w="4039"/>
      </w:tblGrid>
      <w:tr>
        <w:trPr>
          <w:trHeight w:val="508"/>
        </w:trPr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0" w:right="0" w:firstLine="0"/>
              <w:jc w:val="both"/>
            </w:pPr>
            <w:r>
              <w:drawing>
                <wp:anchor simplePos="0" relativeHeight="251658260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-8992</wp:posOffset>
                  </wp:positionV>
                  <wp:extent cx="3048" cy="3048"/>
                  <wp:effectExtent l="0" t="0" r="0" b="0"/>
                  <wp:wrapNone/>
                  <wp:docPr id="128" name="Freeform 1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8"/>
                          </a:xfrm>
                          <a:custGeom>
                            <a:rect l="l" t="t" r="r" b="b"/>
                            <a:pathLst>
                              <a:path w="3048" h="3048">
                                <a:moveTo>
                                  <a:pt x="0" y="3048"/>
                                </a:move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59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-8992</wp:posOffset>
                  </wp:positionV>
                  <wp:extent cx="3048" cy="6096"/>
                  <wp:effectExtent l="0" t="0" r="0" b="0"/>
                  <wp:wrapNone/>
                  <wp:docPr id="129" name="Freeform 1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6096"/>
                          </a:xfrm>
                          <a:custGeom>
                            <a:rect l="l" t="t" r="r" b="b"/>
                            <a:pathLst>
                              <a:path w="3048" h="6096">
                                <a:moveTo>
                                  <a:pt x="0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3" behindDoc="1" locked="0" layoutInCell="1" allowOverlap="1">
                  <wp:simplePos x="0" y="0"/>
                  <wp:positionH relativeFrom="page">
                    <wp:posOffset>3737432</wp:posOffset>
                  </wp:positionH>
                  <wp:positionV relativeFrom="line">
                    <wp:posOffset>-8992</wp:posOffset>
                  </wp:positionV>
                  <wp:extent cx="6097" cy="6096"/>
                  <wp:effectExtent l="0" t="0" r="0" b="0"/>
                  <wp:wrapNone/>
                  <wp:docPr id="130" name="Freeform 1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2" behindDoc="1" locked="0" layoutInCell="1" allowOverlap="1">
                  <wp:simplePos x="0" y="0"/>
                  <wp:positionH relativeFrom="page">
                    <wp:posOffset>3737432</wp:posOffset>
                  </wp:positionH>
                  <wp:positionV relativeFrom="line">
                    <wp:posOffset>-8992</wp:posOffset>
                  </wp:positionV>
                  <wp:extent cx="6097" cy="6096"/>
                  <wp:effectExtent l="0" t="0" r="0" b="0"/>
                  <wp:wrapNone/>
                  <wp:docPr id="131" name="Freeform 1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Блокированная жилая застройка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4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42" w:right="0" w:firstLine="0"/>
              <w:jc w:val="both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13441 кв.м.</w:t>
            </w:r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  </w:t>
            </w:r>
            <w:r/>
          </w:p>
        </w:tc>
      </w:tr>
      <w:tr>
        <w:trPr>
          <w:trHeight w:val="518"/>
        </w:trPr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0" w:right="0" w:firstLine="0"/>
              <w:jc w:val="both"/>
            </w:pPr>
            <w:r>
              <w:drawing>
                <wp:anchor simplePos="0" relativeHeight="251658279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-7468</wp:posOffset>
                  </wp:positionV>
                  <wp:extent cx="3048" cy="6096"/>
                  <wp:effectExtent l="0" t="0" r="0" b="0"/>
                  <wp:wrapNone/>
                  <wp:docPr id="132" name="Freeform 1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6096"/>
                          </a:xfrm>
                          <a:custGeom>
                            <a:rect l="l" t="t" r="r" b="b"/>
                            <a:pathLst>
                              <a:path w="3048" h="6096">
                                <a:moveTo>
                                  <a:pt x="0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81" behindDoc="1" locked="0" layoutInCell="1" allowOverlap="1">
                  <wp:simplePos x="0" y="0"/>
                  <wp:positionH relativeFrom="page">
                    <wp:posOffset>3737432</wp:posOffset>
                  </wp:positionH>
                  <wp:positionV relativeFrom="line">
                    <wp:posOffset>-7468</wp:posOffset>
                  </wp:positionV>
                  <wp:extent cx="6097" cy="6096"/>
                  <wp:effectExtent l="0" t="0" r="0" b="0"/>
                  <wp:wrapNone/>
                  <wp:docPr id="133" name="Freeform 1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Благо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стройство территории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4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50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1137 кв.м.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588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90" w:right="0" w:firstLine="0"/>
            </w:pPr>
            <w:r>
              <w:drawing>
                <wp:anchor simplePos="0" relativeHeight="251658301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-482</wp:posOffset>
                  </wp:positionV>
                  <wp:extent cx="3048" cy="6096"/>
                  <wp:effectExtent l="0" t="0" r="0" b="0"/>
                  <wp:wrapNone/>
                  <wp:docPr id="134" name="Freeform 1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6096"/>
                          </a:xfrm>
                          <a:custGeom>
                            <a:rect l="l" t="t" r="r" b="b"/>
                            <a:pathLst>
                              <a:path w="3048" h="6096">
                                <a:moveTo>
                                  <a:pt x="0" y="6096"/>
                                </a:moveTo>
                                <a:lnTo>
                                  <a:pt x="3048" y="6096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03" behindDoc="1" locked="0" layoutInCell="1" allowOverlap="1">
                  <wp:simplePos x="0" y="0"/>
                  <wp:positionH relativeFrom="page">
                    <wp:posOffset>3737432</wp:posOffset>
                  </wp:positionH>
                  <wp:positionV relativeFrom="line">
                    <wp:posOffset>-482</wp:posOffset>
                  </wp:positionV>
                  <wp:extent cx="6097" cy="6096"/>
                  <wp:effectExtent l="0" t="0" r="0" b="0"/>
                  <wp:wrapNone/>
                  <wp:docPr id="135" name="Freeform 1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Земельные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частки (территории) общего пользования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0" w:right="0" w:firstLine="0"/>
            </w:pPr>
            <w:r>
              <w:drawing>
                <wp:anchor simplePos="0" relativeHeight="251658308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260757</wp:posOffset>
                  </wp:positionV>
                  <wp:extent cx="3048" cy="3048"/>
                  <wp:effectExtent l="0" t="0" r="0" b="0"/>
                  <wp:wrapNone/>
                  <wp:docPr id="136" name="Freeform 1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8"/>
                          </a:xfrm>
                          <a:custGeom>
                            <a:rect l="l" t="t" r="r" b="b"/>
                            <a:pathLst>
                              <a:path w="3048" h="3048">
                                <a:moveTo>
                                  <a:pt x="0" y="3048"/>
                                </a:move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07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260757</wp:posOffset>
                  </wp:positionV>
                  <wp:extent cx="3048" cy="3048"/>
                  <wp:effectExtent l="0" t="0" r="0" b="0"/>
                  <wp:wrapNone/>
                  <wp:docPr id="137" name="Freeform 1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048" cy="3048"/>
                          </a:xfrm>
                          <a:custGeom>
                            <a:rect l="l" t="t" r="r" b="b"/>
                            <a:pathLst>
                              <a:path w="3048" h="3048">
                                <a:moveTo>
                                  <a:pt x="0" y="3048"/>
                                </a:moveTo>
                                <a:lnTo>
                                  <a:pt x="3048" y="3048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12" behindDoc="1" locked="0" layoutInCell="1" allowOverlap="1">
                  <wp:simplePos x="0" y="0"/>
                  <wp:positionH relativeFrom="page">
                    <wp:posOffset>3737432</wp:posOffset>
                  </wp:positionH>
                  <wp:positionV relativeFrom="line">
                    <wp:posOffset>260757</wp:posOffset>
                  </wp:positionV>
                  <wp:extent cx="6097" cy="6096"/>
                  <wp:effectExtent l="0" t="0" r="0" b="0"/>
                  <wp:wrapNone/>
                  <wp:docPr id="138" name="Freeform 1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11" behindDoc="1" locked="0" layoutInCell="1" allowOverlap="1">
                  <wp:simplePos x="0" y="0"/>
                  <wp:positionH relativeFrom="page">
                    <wp:posOffset>3737432</wp:posOffset>
                  </wp:positionH>
                  <wp:positionV relativeFrom="line">
                    <wp:posOffset>260757</wp:posOffset>
                  </wp:positionV>
                  <wp:extent cx="6097" cy="6096"/>
                  <wp:effectExtent l="0" t="0" r="0" b="0"/>
                  <wp:wrapNone/>
                  <wp:docPr id="139" name="Freeform 1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дорожно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личная сеть)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403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442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19334 кв.м.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5" behindDoc="1" locked="0" layoutInCell="1" allowOverlap="1">
            <wp:simplePos x="0" y="0"/>
            <wp:positionH relativeFrom="page">
              <wp:posOffset>7133590</wp:posOffset>
            </wp:positionH>
            <wp:positionV relativeFrom="paragraph">
              <wp:posOffset>-175514</wp:posOffset>
            </wp:positionV>
            <wp:extent cx="3048" cy="6096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8" cy="6096"/>
                    </a:xfrm>
                    <a:custGeom>
                      <a:rect l="l" t="t" r="r" b="b"/>
                      <a:pathLst>
                        <a:path w="3048" h="6096">
                          <a:moveTo>
                            <a:pt x="0" y="6096"/>
                          </a:moveTo>
                          <a:lnTo>
                            <a:pt x="3048" y="6096"/>
                          </a:lnTo>
                          <a:lnTo>
                            <a:pt x="3048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1" locked="0" layoutInCell="1" allowOverlap="1">
            <wp:simplePos x="0" y="0"/>
            <wp:positionH relativeFrom="page">
              <wp:posOffset>7133590</wp:posOffset>
            </wp:positionH>
            <wp:positionV relativeFrom="paragraph">
              <wp:posOffset>165862</wp:posOffset>
            </wp:positionV>
            <wp:extent cx="3048" cy="6096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8" cy="6096"/>
                    </a:xfrm>
                    <a:custGeom>
                      <a:rect l="l" t="t" r="r" b="b"/>
                      <a:pathLst>
                        <a:path w="3048" h="6096">
                          <a:moveTo>
                            <a:pt x="0" y="6096"/>
                          </a:moveTo>
                          <a:lnTo>
                            <a:pt x="3048" y="6096"/>
                          </a:lnTo>
                          <a:lnTo>
                            <a:pt x="3048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5" behindDoc="1" locked="0" layoutInCell="1" allowOverlap="1">
            <wp:simplePos x="0" y="0"/>
            <wp:positionH relativeFrom="page">
              <wp:posOffset>7133590</wp:posOffset>
            </wp:positionH>
            <wp:positionV relativeFrom="paragraph">
              <wp:posOffset>156972</wp:posOffset>
            </wp:positionV>
            <wp:extent cx="3048" cy="6096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8" cy="6096"/>
                    </a:xfrm>
                    <a:custGeom>
                      <a:rect l="l" t="t" r="r" b="b"/>
                      <a:pathLst>
                        <a:path w="3048" h="6096">
                          <a:moveTo>
                            <a:pt x="0" y="6096"/>
                          </a:moveTo>
                          <a:lnTo>
                            <a:pt x="3048" y="6096"/>
                          </a:lnTo>
                          <a:lnTo>
                            <a:pt x="3048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>
        <w:drawing>
          <wp:anchor simplePos="0" relativeHeight="251658315" behindDoc="0" locked="0" layoutInCell="1" allowOverlap="1">
            <wp:simplePos x="0" y="0"/>
            <wp:positionH relativeFrom="page">
              <wp:posOffset>7133590</wp:posOffset>
            </wp:positionH>
            <wp:positionV relativeFrom="line">
              <wp:posOffset>-7467</wp:posOffset>
            </wp:positionV>
            <wp:extent cx="3048" cy="6096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48" cy="6096"/>
                    </a:xfrm>
                    <a:custGeom>
                      <a:rect l="l" t="t" r="r" b="b"/>
                      <a:pathLst>
                        <a:path w="3048" h="6096">
                          <a:moveTo>
                            <a:pt x="0" y="6096"/>
                          </a:moveTo>
                          <a:lnTo>
                            <a:pt x="3048" y="6096"/>
                          </a:lnTo>
                          <a:lnTo>
                            <a:pt x="3048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898" w:right="2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Разработка проекта межевания территории базир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ется на законодательн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х, нормати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ных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статистических,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прогр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ммных док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ментах федерального, региональн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го и м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ниципального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ровня.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898" w:right="2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Проект межевания территории выполнен в со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тветствии с требовани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ми, предъявляемыми для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разработки современной градостроительн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й д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ментации и действ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ющими в настоящее время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кодексами, строительными нормами и прави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ами, а именно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: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898" w:right="2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Градостроительный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кодекс Российской Федерации от 29.12.2004 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90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(с изменениями 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дополнениями)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898" w:right="2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Земельный кодекс Российской Федерации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 25 октября 2001 года N 136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ФЗ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(с изменениями 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дополнениями)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Федеральный закон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 26.12.1995 № 20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9-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ФЗ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«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 геодезии и картогр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фии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Федеральный закон от 18.06.2001 № 78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ФЗ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«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 Земле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стройстве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;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Федеральный закон от 24.07.2007г. №221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ФЗ "О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гос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дарственном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кадастре недвижимости" (с изменениями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 дополнениями);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898" w:right="2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Генеральный план сельского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поселения Красный Яр м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ниципально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 района Красноярский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Самарской области;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898" w:right="2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Правила землепользования 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застройки сель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кого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поселения Красн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й Яр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ниципального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района Красноярский Самарской области.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Выписка из Единого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дарственного реестра недвижимости об объекте недвижимости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№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99/2021/406592318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от 22.07.2021 г.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Выписка из Единого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дарственного реестра недвижимости об объекте недвижимости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№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99/2021/406594624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от 22.07.2021 г.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2228342</wp:posOffset>
            </wp:positionH>
            <wp:positionV relativeFrom="paragraph">
              <wp:posOffset>8005</wp:posOffset>
            </wp:positionV>
            <wp:extent cx="3803777" cy="311686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228342" y="6091941"/>
                      <a:ext cx="3689477" cy="1973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0" w:lineRule="exact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2.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Цель разр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бот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к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и и задачи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проекта м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е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жевания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708"/>
          <w:tab w:val="left" w:pos="3032"/>
          <w:tab w:val="left" w:pos="4180"/>
          <w:tab w:val="left" w:pos="5317"/>
          <w:tab w:val="left" w:pos="7113"/>
          <w:tab w:val="left" w:pos="8394"/>
          <w:tab w:val="left" w:pos="8717"/>
          <w:tab w:val="left" w:pos="9516"/>
        </w:tabs>
        <w:spacing w:before="0" w:after="0" w:line="276" w:lineRule="exact"/>
        <w:ind w:left="898" w:right="-36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Подготовка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проекта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межевания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террито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ий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ществляется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применительн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террито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расположенной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границ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элемента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планировочной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стр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ры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целях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определени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местоположения границ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образ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емых земельных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Земельные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частки, сформированные настоящим проектом опреде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ены для: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оформления и п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изнания их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бъектами нед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ижимости в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становленном законом поря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ке;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898" w:right="-36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обеспечения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пространственной целостности территории,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ф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нкциона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ьной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проработке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планировочного решения;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обеспечения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рациона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ьного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исп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льзования т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рритории и тер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итори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льн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 рес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рсов в целом.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2949" w:right="79" w:hanging="1919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3. Перечень и с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ед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об образ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емых</w:t>
      </w:r>
      <w:r>
        <w:rPr sz="28" baseline="0" dirty="0">
          <w:jc w:val="left"/>
          <w:rFonts w:ascii="Times New Roman" w:hAnsi="Times New Roman" w:cs="Times New Roman"/>
          <w:color w:val="000000"/>
          <w:spacing w:val="-3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земельных 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частках. Виды 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ре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ш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енно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г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использов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 обр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емых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земельных участков.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898" w:right="-40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рез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льтате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выполнения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проекта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межевания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территории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земельных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кадастровыми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номерами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63:26:1903004:472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63:26:1903004:225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тем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раздела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исходного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частка образовано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125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земельных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898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Проектом межевания территории сформировано: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489" w:bottom="400" w:left="500" w:header="708" w:footer="708" w:gutter="0"/>
          <w:docGrid w:linePitch="360"/>
        </w:sectPr>
        <w:spacing w:before="0" w:after="0" w:line="276" w:lineRule="exact"/>
        <w:ind w:left="898" w:right="-4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85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земельных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для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ивид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альной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жилой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застройки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(к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 2.1),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общая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площадь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этой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зоны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50030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кв.м.;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/>
      <w:r>
        <w:br w:type="page"/>
      </w:r>
    </w:p>
    <w:p>
      <w:pPr>
        <w:spacing w:after="2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898" w:right="-37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36 земельных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 блокированной жил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й застройки (код 2.3), общая площадь этой з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ны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13441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кв.м.;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898" w:right="-37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земельных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частка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Земельный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часток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благо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стройство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территории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(к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12.0.2)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общей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площадью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1137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кв.м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898" w:right="-37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земельных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частка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Земельные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частки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(территории)</w:t>
      </w:r>
      <w:r>
        <w:rPr sz="24" baseline="0" dirty="0">
          <w:jc w:val="left"/>
          <w:rFonts w:ascii="Times New Roman" w:hAnsi="Times New Roman" w:cs="Times New Roman"/>
          <w:color w:val="000000"/>
          <w:spacing w:val="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общег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пользования</w:t>
      </w:r>
      <w:r>
        <w:rPr sz="24" baseline="0" dirty="0">
          <w:jc w:val="left"/>
          <w:rFonts w:ascii="Times New Roman" w:hAnsi="Times New Roman" w:cs="Times New Roman"/>
          <w:color w:val="000000"/>
          <w:spacing w:val="1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(код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12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0.1,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дорожно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личная сеть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общей площадью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193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3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кв.м.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421"/>
          <w:tab w:val="left" w:pos="2601"/>
          <w:tab w:val="left" w:pos="2884"/>
          <w:tab w:val="left" w:pos="3449"/>
          <w:tab w:val="left" w:pos="3896"/>
          <w:tab w:val="left" w:pos="4126"/>
          <w:tab w:val="left" w:pos="4431"/>
          <w:tab w:val="left" w:pos="4900"/>
          <w:tab w:val="left" w:pos="5779"/>
          <w:tab w:val="left" w:pos="5829"/>
          <w:tab w:val="left" w:pos="6002"/>
          <w:tab w:val="left" w:pos="7045"/>
          <w:tab w:val="left" w:pos="7900"/>
          <w:tab w:val="left" w:pos="8509"/>
          <w:tab w:val="left" w:pos="8805"/>
          <w:tab w:val="left" w:pos="9126"/>
          <w:tab w:val="left" w:pos="9676"/>
          <w:tab w:val="left" w:pos="10064"/>
        </w:tabs>
        <w:spacing w:before="0" w:after="0" w:line="276" w:lineRule="exact"/>
        <w:ind w:left="898" w:right="-37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Земельные 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частки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общего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пользования,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занятые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площад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ми, 	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лицами,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проездами,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автомобильными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до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огами,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набережными, 	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скверами,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льварами,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водными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объектами,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пляжами и др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гими объектами, мог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 включаться в состав различных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территориальн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 зон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Образ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емые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земельные 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частки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имеют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непосредственный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дост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землям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общего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пользования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898" w:right="-3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соответствии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со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сведениями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гос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дарственного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кадастра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недвижимости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пределах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границ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проектир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емых земельных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 п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бличные сервит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ты не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становлены.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 пределах границ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проектир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емых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земельных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объекты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льт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рного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наследия,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включенные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единый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гос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дарственный реестр, либо выявленные объекты к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льт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рного наследия отс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тств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ют.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898" w:right="-37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Линии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тст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па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от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красных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линий,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пределяющие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место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доп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стимого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размещения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зданий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строений п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ин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ты в соответствии с Правилами землепользования 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застройки.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898" w:right="-37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Объекты капитальн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го строительства в пределах границ проекти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емых земельн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отс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тств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ют.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after="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956" w:right="87" w:firstLine="213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Перечень земельных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частков, образ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емых в соответствии с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тверждаемой частью проекта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межевания территории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в том числе сведения о площади образ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емых земельных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частков, виде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разрешенного использ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вания образ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емых земельн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х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частков, а также сведения о площади  </w:t>
      </w:r>
      <w:r>
        <w:br w:type="textWrapping" w:clear="all"/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3921886</wp:posOffset>
            </wp:positionH>
            <wp:positionV relativeFrom="line">
              <wp:posOffset>199242</wp:posOffset>
            </wp:positionV>
            <wp:extent cx="680693" cy="577853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921886" y="4888565"/>
                      <a:ext cx="566393" cy="46355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84" w:lineRule="exact"/>
                          <w:ind w:left="0" w:right="0" w:firstLine="74"/>
                        </w:pPr>
                        <w:r>
                          <w:rPr sz="1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Категория  </w:t>
                        </w:r>
                        <w:r>
                          <w:br w:type="textWrapping" w:clear="all"/>
                        </w:r>
                        <w:r>
                          <w:rPr sz="1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образ</w:t>
                        </w:r>
                        <w:r>
                          <w:rPr sz="1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6"/>
                            <w:szCs w:val="16"/>
                          </w:rPr>
                          <w:t>у</w:t>
                        </w:r>
                        <w:r>
                          <w:rPr sz="1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емого  </w:t>
                        </w:r>
                        <w:r>
                          <w:br w:type="textWrapping" w:clear="all"/>
                        </w:r>
                        <w:r>
                          <w:rPr sz="1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земельного  </w:t>
                        </w:r>
                        <w:r>
                          <w:br w:type="textWrapping" w:clear="all"/>
                        </w:r>
                        <w:r>
                          <w:rPr sz="16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16"/>
                            <w:szCs w:val="16"/>
                          </w:rPr>
                          <w:t>у</w:t>
                        </w:r>
                        <w:r>
                          <w:rPr sz="1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частка</w:t>
                        </w:r>
                        <w:r>
                          <w:rPr sz="16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16"/>
                            <w:szCs w:val="16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образ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ем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z w:val="24"/>
          <w:szCs w:val="24"/>
        </w:rPr>
        <w:t>ых земельн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pacing w:val="-2"/>
          <w:sz w:val="24"/>
          <w:szCs w:val="24"/>
        </w:rPr>
        <w:t>ы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z w:val="24"/>
          <w:szCs w:val="24"/>
        </w:rPr>
        <w:t>х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z w:val="24"/>
          <w:szCs w:val="24"/>
        </w:rPr>
        <w:t>частко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в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z w:val="24"/>
          <w:szCs w:val="24"/>
        </w:rPr>
        <w:t>, которые б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pacing w:val="-4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z w:val="24"/>
          <w:szCs w:val="24"/>
        </w:rPr>
        <w:t>д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pacing w:val="-2"/>
          <w:sz w:val="24"/>
          <w:szCs w:val="24"/>
        </w:rPr>
        <w:t>у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z w:val="24"/>
          <w:szCs w:val="24"/>
        </w:rPr>
        <w:t>т отнесе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н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z w:val="24"/>
          <w:szCs w:val="24"/>
        </w:rPr>
        <w:t>ы к террито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pacing w:val="-2"/>
          <w:sz w:val="24"/>
          <w:szCs w:val="24"/>
        </w:rPr>
        <w:t>р</w:t>
      </w:r>
      <w:r>
        <w:rPr sz="24" baseline="0" dirty="0">
          <w:jc w:val="left"/>
          <w:rFonts w:ascii="Times New Roman" w:hAnsi="Times New Roman" w:cs="Times New Roman"/>
          <w:u w:val="single"/>
          <w:color w:val="000000"/>
          <w:sz w:val="24"/>
          <w:szCs w:val="24"/>
        </w:rPr>
        <w:t>ии общего п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ользования.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296" w:tblpY="-270"/>
        <w:tblOverlap w:val="never"/>
        "
        <w:tblW w:w="10148" w:type="dxa"/>
        <w:tblLook w:val="04A0" w:firstRow="1" w:lastRow="0" w:firstColumn="1" w:lastColumn="0" w:noHBand="0" w:noVBand="1"/>
      </w:tblPr>
      <w:tblGrid>
        <w:gridCol w:w="1164"/>
        <w:gridCol w:w="2376"/>
        <w:gridCol w:w="1031"/>
        <w:gridCol w:w="1442"/>
        <w:gridCol w:w="2731"/>
        <w:gridCol w:w="1421"/>
      </w:tblGrid>
      <w:tr>
        <w:trPr>
          <w:trHeight w:val="1502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182" w:lineRule="exact"/>
              <w:ind w:left="366" w:right="98" w:hanging="141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Условный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номер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" w:after="0" w:line="184" w:lineRule="exact"/>
              <w:ind w:left="256" w:right="64" w:hanging="64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земельного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частка в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184" w:lineRule="exact"/>
              <w:ind w:left="198" w:right="-6" w:hanging="76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соответствии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с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роектом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межевания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территор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158446</wp:posOffset>
                  </wp:positionH>
                  <wp:positionV relativeFrom="paragraph">
                    <wp:posOffset>195534</wp:posOffset>
                  </wp:positionV>
                  <wp:extent cx="1347866" cy="693677"/>
                  <wp:effectExtent l="0" t="0" r="0" b="0"/>
                  <wp:wrapNone/>
                  <wp:docPr id="146" name="Freeform 14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1720850" y="5063825"/>
                            <a:ext cx="1233566" cy="5793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244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Кад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стр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вые номера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земельных 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частков 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(или)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словные номера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образова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ных земельных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частков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91440</wp:posOffset>
                  </wp:positionH>
                  <wp:positionV relativeFrom="paragraph">
                    <wp:posOffset>253446</wp:posOffset>
                  </wp:positionV>
                  <wp:extent cx="627493" cy="577853"/>
                  <wp:effectExtent l="0" t="0" r="0" b="0"/>
                  <wp:wrapNone/>
                  <wp:docPr id="147" name="Freeform 147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162935" y="5121737"/>
                            <a:ext cx="513193" cy="46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71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Площадь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земельного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частка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(кВ.м.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120345</wp:posOffset>
                  </wp:positionH>
                  <wp:positionV relativeFrom="paragraph">
                    <wp:posOffset>253446</wp:posOffset>
                  </wp:positionV>
                  <wp:extent cx="1647962" cy="577853"/>
                  <wp:effectExtent l="0" t="0" r="0" b="0"/>
                  <wp:wrapNone/>
                  <wp:docPr id="148" name="Freeform 14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4763389" y="5121737"/>
                            <a:ext cx="1533662" cy="4635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501" w:right="0" w:hanging="472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Вид ра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решенного использования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земельного 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частка, 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60" w:right="0" w:hanging="60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станавливаемый в соответствии с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проектом межевания территории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181484</wp:posOffset>
                  </wp:positionH>
                  <wp:positionV relativeFrom="paragraph">
                    <wp:posOffset>370794</wp:posOffset>
                  </wp:positionV>
                  <wp:extent cx="677798" cy="343157"/>
                  <wp:effectExtent l="0" t="0" r="0" b="0"/>
                  <wp:wrapNone/>
                  <wp:docPr id="149" name="Freeform 149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6559042" y="5239085"/>
                            <a:ext cx="563498" cy="2288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2" w:lineRule="exact"/>
                                <w:ind w:left="0" w:right="0" w:firstLine="170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Способ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образова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ия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val="571"/>
        </w:trPr>
        <w:tc>
          <w:tcPr>
            <w:tcW w:w="1164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1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  </w:t>
            </w:r>
            <w:r/>
          </w:p>
        </w:tc>
        <w:tc>
          <w:tcPr>
            <w:tcW w:w="2376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1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  </w:t>
            </w:r>
            <w:r/>
          </w:p>
        </w:tc>
        <w:tc>
          <w:tcPr>
            <w:tcW w:w="1031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631  </w:t>
            </w:r>
            <w:r/>
          </w:p>
        </w:tc>
        <w:tc>
          <w:tcPr>
            <w:tcW w:w="1442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208789</wp:posOffset>
                  </wp:positionH>
                  <wp:positionV relativeFrom="paragraph">
                    <wp:posOffset>18750</wp:posOffset>
                  </wp:positionV>
                  <wp:extent cx="653225" cy="462283"/>
                  <wp:effectExtent l="0" t="0" r="0" b="0"/>
                  <wp:wrapNone/>
                  <wp:docPr id="150" name="Freeform 15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5841065"/>
                            <a:ext cx="538925" cy="3479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5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4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  </w:t>
            </w:r>
            <w:r/>
          </w:p>
        </w:tc>
        <w:tc>
          <w:tcPr>
            <w:tcW w:w="10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631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208789</wp:posOffset>
                  </wp:positionH>
                  <wp:positionV relativeFrom="paragraph">
                    <wp:posOffset>8082</wp:posOffset>
                  </wp:positionV>
                  <wp:extent cx="653225" cy="471368"/>
                  <wp:effectExtent l="0" t="0" r="0" b="0"/>
                  <wp:wrapNone/>
                  <wp:docPr id="151" name="Freeform 15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199459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4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  </w:t>
            </w:r>
            <w:r/>
          </w:p>
        </w:tc>
        <w:tc>
          <w:tcPr>
            <w:tcW w:w="10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631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3" w:lineRule="exact"/>
              <w:ind w:left="309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208789</wp:posOffset>
                  </wp:positionH>
                  <wp:positionV relativeFrom="line">
                    <wp:posOffset>170159</wp:posOffset>
                  </wp:positionV>
                  <wp:extent cx="653225" cy="471368"/>
                  <wp:effectExtent l="0" t="0" r="0" b="0"/>
                  <wp:wrapNone/>
                  <wp:docPr id="152" name="Freeform 15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912691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4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  </w:t>
            </w:r>
            <w:r/>
          </w:p>
        </w:tc>
        <w:tc>
          <w:tcPr>
            <w:tcW w:w="10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631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4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  </w:t>
            </w:r>
            <w:r/>
          </w:p>
        </w:tc>
        <w:tc>
          <w:tcPr>
            <w:tcW w:w="10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631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208789</wp:posOffset>
                  </wp:positionH>
                  <wp:positionV relativeFrom="paragraph">
                    <wp:posOffset>6557</wp:posOffset>
                  </wp:positionV>
                  <wp:extent cx="653225" cy="471368"/>
                  <wp:effectExtent l="0" t="0" r="0" b="0"/>
                  <wp:wrapNone/>
                  <wp:docPr id="153" name="Freeform 153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7269307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4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  </w:t>
            </w:r>
            <w:r/>
          </w:p>
        </w:tc>
        <w:tc>
          <w:tcPr>
            <w:tcW w:w="10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631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208789</wp:posOffset>
                  </wp:positionH>
                  <wp:positionV relativeFrom="paragraph">
                    <wp:posOffset>6557</wp:posOffset>
                  </wp:positionV>
                  <wp:extent cx="653225" cy="471368"/>
                  <wp:effectExtent l="0" t="0" r="0" b="0"/>
                  <wp:wrapNone/>
                  <wp:docPr id="154" name="Freeform 15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7625923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4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7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7  </w:t>
            </w:r>
            <w:r/>
          </w:p>
        </w:tc>
        <w:tc>
          <w:tcPr>
            <w:tcW w:w="10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614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208789</wp:posOffset>
                  </wp:positionH>
                  <wp:positionV relativeFrom="paragraph">
                    <wp:posOffset>6557</wp:posOffset>
                  </wp:positionV>
                  <wp:extent cx="653225" cy="472892"/>
                  <wp:effectExtent l="0" t="0" r="0" b="0"/>
                  <wp:wrapNone/>
                  <wp:docPr id="155" name="Freeform 15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7982539"/>
                            <a:ext cx="538925" cy="3585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2"/>
        </w:trPr>
        <w:tc>
          <w:tcPr>
            <w:tcW w:w="1164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8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8  </w:t>
            </w:r>
            <w:r/>
          </w:p>
        </w:tc>
        <w:tc>
          <w:tcPr>
            <w:tcW w:w="10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523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4" w:lineRule="exact"/>
              <w:ind w:left="309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208789</wp:posOffset>
                  </wp:positionH>
                  <wp:positionV relativeFrom="line">
                    <wp:posOffset>170794</wp:posOffset>
                  </wp:positionV>
                  <wp:extent cx="653225" cy="471368"/>
                  <wp:effectExtent l="0" t="0" r="0" b="0"/>
                  <wp:wrapNone/>
                  <wp:docPr id="156" name="Freeform 15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8697676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3"/>
        </w:trPr>
        <w:tc>
          <w:tcPr>
            <w:tcW w:w="1164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9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9  </w:t>
            </w:r>
            <w:r/>
          </w:p>
        </w:tc>
        <w:tc>
          <w:tcPr>
            <w:tcW w:w="10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597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4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10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10  </w:t>
            </w:r>
            <w:r/>
          </w:p>
        </w:tc>
        <w:tc>
          <w:tcPr>
            <w:tcW w:w="10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597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208789</wp:posOffset>
                  </wp:positionH>
                  <wp:positionV relativeFrom="paragraph">
                    <wp:posOffset>6557</wp:posOffset>
                  </wp:positionV>
                  <wp:extent cx="653225" cy="471368"/>
                  <wp:effectExtent l="0" t="0" r="0" b="0"/>
                  <wp:wrapNone/>
                  <wp:docPr id="157" name="Freeform 157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054292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4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11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11  </w:t>
            </w:r>
            <w:r/>
          </w:p>
        </w:tc>
        <w:tc>
          <w:tcPr>
            <w:tcW w:w="10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597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208789</wp:posOffset>
                  </wp:positionH>
                  <wp:positionV relativeFrom="paragraph">
                    <wp:posOffset>6507</wp:posOffset>
                  </wp:positionV>
                  <wp:extent cx="653225" cy="471368"/>
                  <wp:effectExtent l="0" t="0" r="0" b="0"/>
                  <wp:wrapNone/>
                  <wp:docPr id="158" name="Freeform 15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410857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4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12  </w:t>
            </w:r>
            <w:r/>
          </w:p>
        </w:tc>
        <w:tc>
          <w:tcPr>
            <w:tcW w:w="10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597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3" w:lineRule="exact"/>
              <w:ind w:left="309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9068" behindDoc="1" locked="0" layoutInCell="1" allowOverlap="1">
                  <wp:simplePos x="0" y="0"/>
                  <wp:positionH relativeFrom="page">
                    <wp:posOffset>-2164461</wp:posOffset>
                  </wp:positionH>
                  <wp:positionV relativeFrom="line">
                    <wp:posOffset>163602</wp:posOffset>
                  </wp:positionV>
                  <wp:extent cx="6096" cy="6096"/>
                  <wp:effectExtent l="0" t="0" r="0" b="0"/>
                  <wp:wrapNone/>
                  <wp:docPr id="159" name="Freeform 1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71" behindDoc="1" locked="0" layoutInCell="1" allowOverlap="1">
                  <wp:simplePos x="0" y="0"/>
                  <wp:positionH relativeFrom="page">
                    <wp:posOffset>-655319</wp:posOffset>
                  </wp:positionH>
                  <wp:positionV relativeFrom="line">
                    <wp:posOffset>163602</wp:posOffset>
                  </wp:positionV>
                  <wp:extent cx="6096" cy="6096"/>
                  <wp:effectExtent l="0" t="0" r="0" b="0"/>
                  <wp:wrapNone/>
                  <wp:docPr id="160" name="Freeform 1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74" behindDoc="1" locked="0" layoutInCell="1" allowOverlap="1">
                  <wp:simplePos x="0" y="0"/>
                  <wp:positionH relativeFrom="page">
                    <wp:posOffset>1</wp:posOffset>
                  </wp:positionH>
                  <wp:positionV relativeFrom="line">
                    <wp:posOffset>163602</wp:posOffset>
                  </wp:positionV>
                  <wp:extent cx="6096" cy="6096"/>
                  <wp:effectExtent l="0" t="0" r="0" b="0"/>
                  <wp:wrapNone/>
                  <wp:docPr id="161" name="Freeform 1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77" behindDoc="1" locked="0" layoutInCell="1" allowOverlap="1">
                  <wp:simplePos x="0" y="0"/>
                  <wp:positionH relativeFrom="page">
                    <wp:posOffset>916178</wp:posOffset>
                  </wp:positionH>
                  <wp:positionV relativeFrom="line">
                    <wp:posOffset>163602</wp:posOffset>
                  </wp:positionV>
                  <wp:extent cx="6096" cy="6096"/>
                  <wp:effectExtent l="0" t="0" r="0" b="0"/>
                  <wp:wrapNone/>
                  <wp:docPr id="162" name="Freeform 1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421" w:bottom="400" w:left="500" w:header="708" w:footer="708" w:gutter="0"/>
          <w:docGrid w:linePitch="360"/>
        </w:sectPr>
      </w:pPr>
      <w:r>
        <w:drawing>
          <wp:anchor simplePos="0" relativeHeight="251659080" behindDoc="1" locked="0" layoutInCell="1" allowOverlap="1">
            <wp:simplePos x="0" y="0"/>
            <wp:positionH relativeFrom="page">
              <wp:posOffset>6377685</wp:posOffset>
            </wp:positionH>
            <wp:positionV relativeFrom="page">
              <wp:posOffset>10117532</wp:posOffset>
            </wp:positionV>
            <wp:extent cx="6097" cy="6096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296" w:tblpY="-270"/>
        <w:tblOverlap w:val="never"/>
        "
        <w:tblW w:w="10148" w:type="dxa"/>
        <w:tblLook w:val="04A0" w:firstRow="1" w:lastRow="0" w:firstColumn="1" w:lastColumn="0" w:noHBand="0" w:noVBand="1"/>
      </w:tblPr>
      <w:tblGrid>
        <w:gridCol w:w="1163"/>
        <w:gridCol w:w="2376"/>
        <w:gridCol w:w="1032"/>
        <w:gridCol w:w="1442"/>
        <w:gridCol w:w="2731"/>
        <w:gridCol w:w="1421"/>
      </w:tblGrid>
      <w:tr>
        <w:trPr>
          <w:trHeight w:val="53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1" w:after="0" w:line="240" w:lineRule="auto"/>
              <w:ind w:left="177" w:right="0" w:firstLine="0"/>
            </w:pPr>
            <w:r>
              <w:drawing>
                <wp:anchor simplePos="0" relativeHeight="251658283" behindDoc="1" locked="0" layoutInCell="1" allowOverlap="1">
                  <wp:simplePos x="0" y="0"/>
                  <wp:positionH relativeFrom="page">
                    <wp:posOffset>739089</wp:posOffset>
                  </wp:positionH>
                  <wp:positionV relativeFrom="line">
                    <wp:posOffset>-6325</wp:posOffset>
                  </wp:positionV>
                  <wp:extent cx="6096" cy="6096"/>
                  <wp:effectExtent l="0" t="0" r="0" b="0"/>
                  <wp:wrapNone/>
                  <wp:docPr id="164" name="Freeform 1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1" w:after="0" w:line="240" w:lineRule="auto"/>
              <w:ind w:left="170" w:right="0" w:firstLine="0"/>
            </w:pPr>
            <w:r>
              <w:drawing>
                <wp:anchor simplePos="0" relativeHeight="251658285" behindDoc="1" locked="0" layoutInCell="1" allowOverlap="1">
                  <wp:simplePos x="0" y="0"/>
                  <wp:positionH relativeFrom="page">
                    <wp:posOffset>1509142</wp:posOffset>
                  </wp:positionH>
                  <wp:positionV relativeFrom="line">
                    <wp:posOffset>-6325</wp:posOffset>
                  </wp:positionV>
                  <wp:extent cx="6096" cy="6096"/>
                  <wp:effectExtent l="0" t="0" r="0" b="0"/>
                  <wp:wrapNone/>
                  <wp:docPr id="165" name="Freeform 1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13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1" w:after="0" w:line="240" w:lineRule="auto"/>
              <w:ind w:left="347" w:right="0" w:firstLine="0"/>
            </w:pPr>
            <w:r>
              <w:drawing>
                <wp:anchor simplePos="0" relativeHeight="251658287" behindDoc="1" locked="0" layoutInCell="1" allowOverlap="1">
                  <wp:simplePos x="0" y="0"/>
                  <wp:positionH relativeFrom="page">
                    <wp:posOffset>655320</wp:posOffset>
                  </wp:positionH>
                  <wp:positionV relativeFrom="line">
                    <wp:posOffset>-6325</wp:posOffset>
                  </wp:positionV>
                  <wp:extent cx="6096" cy="6096"/>
                  <wp:effectExtent l="0" t="0" r="0" b="0"/>
                  <wp:wrapNone/>
                  <wp:docPr id="166" name="Freeform 1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597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1985</wp:posOffset>
                  </wp:positionV>
                  <wp:extent cx="653225" cy="471368"/>
                  <wp:effectExtent l="0" t="0" r="0" b="0"/>
                  <wp:wrapNone/>
                  <wp:docPr id="167" name="Freeform 167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69498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289" behindDoc="1" locked="0" layoutInCell="1" allowOverlap="1">
                  <wp:simplePos x="0" y="0"/>
                  <wp:positionH relativeFrom="page">
                    <wp:posOffset>916177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168" name="Freeform 1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4" w:after="0" w:line="240" w:lineRule="auto"/>
              <w:ind w:left="489" w:right="0" w:firstLine="0"/>
            </w:pPr>
            <w:r>
              <w:drawing>
                <wp:anchor simplePos="0" relativeHeight="251658291" behindDoc="1" locked="0" layoutInCell="1" allowOverlap="1">
                  <wp:simplePos x="0" y="0"/>
                  <wp:positionH relativeFrom="page">
                    <wp:posOffset>1734693</wp:posOffset>
                  </wp:positionH>
                  <wp:positionV relativeFrom="line">
                    <wp:posOffset>-6304</wp:posOffset>
                  </wp:positionV>
                  <wp:extent cx="6097" cy="6096"/>
                  <wp:effectExtent l="0" t="0" r="0" b="0"/>
                  <wp:wrapNone/>
                  <wp:docPr id="169" name="Freeform 1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14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597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3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170159</wp:posOffset>
                  </wp:positionV>
                  <wp:extent cx="653225" cy="471368"/>
                  <wp:effectExtent l="0" t="0" r="0" b="0"/>
                  <wp:wrapNone/>
                  <wp:docPr id="170" name="Freeform 17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1382984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15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598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16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599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6558</wp:posOffset>
                  </wp:positionV>
                  <wp:extent cx="653225" cy="471368"/>
                  <wp:effectExtent l="0" t="0" r="0" b="0"/>
                  <wp:wrapNone/>
                  <wp:docPr id="171" name="Freeform 17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1739600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17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17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320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71368"/>
                  <wp:effectExtent l="0" t="0" r="0" b="0"/>
                  <wp:wrapNone/>
                  <wp:docPr id="172" name="Freeform 17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2096216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18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18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588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6559</wp:posOffset>
                  </wp:positionV>
                  <wp:extent cx="653225" cy="472892"/>
                  <wp:effectExtent l="0" t="0" r="0" b="0"/>
                  <wp:wrapNone/>
                  <wp:docPr id="173" name="Freeform 173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2452833"/>
                            <a:ext cx="538925" cy="3585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19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19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589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170794</wp:posOffset>
                  </wp:positionV>
                  <wp:extent cx="653225" cy="471368"/>
                  <wp:effectExtent l="0" t="0" r="0" b="0"/>
                  <wp:wrapNone/>
                  <wp:docPr id="174" name="Freeform 17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3167588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20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20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589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2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21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21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603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6938</wp:posOffset>
                  </wp:positionV>
                  <wp:extent cx="653225" cy="471368"/>
                  <wp:effectExtent l="0" t="0" r="0" b="0"/>
                  <wp:wrapNone/>
                  <wp:docPr id="175" name="Freeform 17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3524585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587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183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170159</wp:posOffset>
                  </wp:positionV>
                  <wp:extent cx="653225" cy="471368"/>
                  <wp:effectExtent l="0" t="0" r="0" b="0"/>
                  <wp:wrapNone/>
                  <wp:docPr id="176" name="Freeform 17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4237817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23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588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24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588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71368"/>
                  <wp:effectExtent l="0" t="0" r="0" b="0"/>
                  <wp:wrapNone/>
                  <wp:docPr id="177" name="Freeform 177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4594433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25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598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169270</wp:posOffset>
                  </wp:positionV>
                  <wp:extent cx="653225" cy="344681"/>
                  <wp:effectExtent l="0" t="0" r="0" b="0"/>
                  <wp:wrapNone/>
                  <wp:docPr id="178" name="Freeform 17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5307665"/>
                            <a:ext cx="538925" cy="230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26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345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364342</wp:posOffset>
                  </wp:positionV>
                  <wp:extent cx="653225" cy="343157"/>
                  <wp:effectExtent l="0" t="0" r="0" b="0"/>
                  <wp:wrapNone/>
                  <wp:docPr id="179" name="Freeform 179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5665805"/>
                            <a:ext cx="538925" cy="2288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2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27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27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351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365231</wp:posOffset>
                  </wp:positionV>
                  <wp:extent cx="653225" cy="343157"/>
                  <wp:effectExtent l="0" t="0" r="0" b="0"/>
                  <wp:wrapNone/>
                  <wp:docPr id="180" name="Freeform 18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022675"/>
                            <a:ext cx="538925" cy="2288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2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28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28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351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2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363072</wp:posOffset>
                  </wp:positionV>
                  <wp:extent cx="653225" cy="344681"/>
                  <wp:effectExtent l="0" t="0" r="0" b="0"/>
                  <wp:wrapNone/>
                  <wp:docPr id="181" name="Freeform 18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379291"/>
                            <a:ext cx="538925" cy="230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2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2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29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29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358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363453</wp:posOffset>
                  </wp:positionV>
                  <wp:extent cx="653225" cy="344681"/>
                  <wp:effectExtent l="0" t="0" r="0" b="0"/>
                  <wp:wrapNone/>
                  <wp:docPr id="182" name="Freeform 18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735907"/>
                            <a:ext cx="538925" cy="230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30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30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362818</wp:posOffset>
                  </wp:positionV>
                  <wp:extent cx="653225" cy="344681"/>
                  <wp:effectExtent l="0" t="0" r="0" b="0"/>
                  <wp:wrapNone/>
                  <wp:docPr id="183" name="Freeform 183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7092523"/>
                            <a:ext cx="538925" cy="230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31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31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363453</wp:posOffset>
                  </wp:positionV>
                  <wp:extent cx="653225" cy="344681"/>
                  <wp:effectExtent l="0" t="0" r="0" b="0"/>
                  <wp:wrapNone/>
                  <wp:docPr id="184" name="Freeform 18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7449139"/>
                            <a:ext cx="538925" cy="230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32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363453</wp:posOffset>
                  </wp:positionV>
                  <wp:extent cx="653225" cy="344681"/>
                  <wp:effectExtent l="0" t="0" r="0" b="0"/>
                  <wp:wrapNone/>
                  <wp:docPr id="185" name="Freeform 18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7805755"/>
                            <a:ext cx="538925" cy="230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33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364342</wp:posOffset>
                  </wp:positionV>
                  <wp:extent cx="653225" cy="343157"/>
                  <wp:effectExtent l="0" t="0" r="0" b="0"/>
                  <wp:wrapNone/>
                  <wp:docPr id="186" name="Freeform 18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8163895"/>
                            <a:ext cx="538925" cy="2288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2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34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365358</wp:posOffset>
                  </wp:positionV>
                  <wp:extent cx="653225" cy="343157"/>
                  <wp:effectExtent l="0" t="0" r="0" b="0"/>
                  <wp:wrapNone/>
                  <wp:docPr id="187" name="Freeform 187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8520892"/>
                            <a:ext cx="538925" cy="2288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2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35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2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363072</wp:posOffset>
                  </wp:positionV>
                  <wp:extent cx="653225" cy="344681"/>
                  <wp:effectExtent l="0" t="0" r="0" b="0"/>
                  <wp:wrapNone/>
                  <wp:docPr id="188" name="Freeform 18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8877508"/>
                            <a:ext cx="538925" cy="230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2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2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36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362818</wp:posOffset>
                  </wp:positionV>
                  <wp:extent cx="653225" cy="344630"/>
                  <wp:effectExtent l="0" t="0" r="0" b="0"/>
                  <wp:wrapNone/>
                  <wp:docPr id="189" name="Freeform 189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234124"/>
                            <a:ext cx="538925" cy="23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37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37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363453</wp:posOffset>
                  </wp:positionV>
                  <wp:extent cx="653225" cy="462029"/>
                  <wp:effectExtent l="0" t="0" r="0" b="0"/>
                  <wp:wrapNone/>
                  <wp:docPr id="190" name="Freeform 19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590689"/>
                            <a:ext cx="538925" cy="347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124968</wp:posOffset>
                  </wp:positionH>
                  <wp:positionV relativeFrom="paragraph">
                    <wp:posOffset>95859</wp:posOffset>
                  </wp:positionV>
                  <wp:extent cx="2725242" cy="283006"/>
                  <wp:effectExtent l="0" t="0" r="0" b="0"/>
                  <wp:wrapNone/>
                  <wp:docPr id="191" name="Freeform 19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948232" y="9679991"/>
                            <a:ext cx="2610942" cy="1687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tabs>
                                  <w:tab w:val="left" w:pos="1137"/>
                                  <w:tab w:val="left" w:pos="3691"/>
                                </w:tabs>
                                <w:spacing w:before="0" w:after="0" w:line="265" w:lineRule="exact"/>
                                <w:ind w:left="0" w:right="0" w:firstLine="0"/>
                              </w:pP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472:ЗУ</w:t>
                              </w: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38 	</w:t>
                              </w: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63:26:1903004:</w:t>
                              </w: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472:ЗУ</w:t>
                              </w: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38 	</w:t>
                              </w:r>
                              <w:r>
                                <w:rPr sz="24" baseline="-1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position w:val="-1"/>
                                  <w:sz w:val="24"/>
                                  <w:szCs w:val="24"/>
                                </w:rPr>
                                <w:t>362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409" w:firstLine="0"/>
              <w:jc w:val="right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268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7" w:right="0" w:firstLine="0"/>
              <w:jc w:val="right"/>
            </w:pPr>
            <w:r>
              <w:drawing>
                <wp:anchor simplePos="0" relativeHeight="251659665" behindDoc="1" locked="0" layoutInCell="1" allowOverlap="1">
                  <wp:simplePos x="0" y="0"/>
                  <wp:positionH relativeFrom="page">
                    <wp:posOffset>739089</wp:posOffset>
                  </wp:positionH>
                  <wp:positionV relativeFrom="line">
                    <wp:posOffset>190653</wp:posOffset>
                  </wp:positionV>
                  <wp:extent cx="6096" cy="6096"/>
                  <wp:effectExtent l="0" t="0" r="0" b="0"/>
                  <wp:wrapNone/>
                  <wp:docPr id="192" name="Freeform 1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39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drawing>
                <wp:anchor simplePos="0" relativeHeight="251659668" behindDoc="1" locked="0" layoutInCell="1" allowOverlap="1">
                  <wp:simplePos x="0" y="0"/>
                  <wp:positionH relativeFrom="page">
                    <wp:posOffset>1509142</wp:posOffset>
                  </wp:positionH>
                  <wp:positionV relativeFrom="line">
                    <wp:posOffset>190653</wp:posOffset>
                  </wp:positionV>
                  <wp:extent cx="6096" cy="6096"/>
                  <wp:effectExtent l="0" t="0" r="0" b="0"/>
                  <wp:wrapNone/>
                  <wp:docPr id="193" name="Freeform 1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0" baseline="0" dirty="0">
                <w:jc w:val="left"/>
                <w:rFonts w:ascii="Times New Roman" w:hAnsi="Times New Roman" w:cs="Times New Roman"/>
                <w:u w:val="single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u w:val="single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u w:val="single"/>
                <w:color w:val="000000"/>
                <w:sz w:val="20"/>
                <w:szCs w:val="20"/>
              </w:rPr>
              <w:t>39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drawing>
                <wp:anchor simplePos="0" relativeHeight="251659671" behindDoc="1" locked="0" layoutInCell="1" allowOverlap="1">
                  <wp:simplePos x="0" y="0"/>
                  <wp:positionH relativeFrom="page">
                    <wp:posOffset>655320</wp:posOffset>
                  </wp:positionH>
                  <wp:positionV relativeFrom="line">
                    <wp:posOffset>190653</wp:posOffset>
                  </wp:positionV>
                  <wp:extent cx="6096" cy="6096"/>
                  <wp:effectExtent l="0" t="0" r="0" b="0"/>
                  <wp:wrapNone/>
                  <wp:docPr id="194" name="Freeform 1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-1" dirty="0">
                <w:jc w:val="left"/>
                <w:rFonts w:ascii="Times New Roman" w:hAnsi="Times New Roman" w:cs="Times New Roman"/>
                <w:u w:val="single"/>
                <w:color w:val="000000"/>
                <w:position w:val="-1"/>
                <w:sz w:val="24"/>
                <w:szCs w:val="24"/>
              </w:rPr>
              <w:t>371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drawing>
                <wp:anchor simplePos="0" relativeHeight="251659674" behindDoc="1" locked="0" layoutInCell="1" allowOverlap="1">
                  <wp:simplePos x="0" y="0"/>
                  <wp:positionH relativeFrom="page">
                    <wp:posOffset>916177</wp:posOffset>
                  </wp:positionH>
                  <wp:positionV relativeFrom="line">
                    <wp:posOffset>190653</wp:posOffset>
                  </wp:positionV>
                  <wp:extent cx="6096" cy="6096"/>
                  <wp:effectExtent l="0" t="0" r="0" b="0"/>
                  <wp:wrapNone/>
                  <wp:docPr id="195" name="Freeform 1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Земли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>
              <w:drawing>
                <wp:anchor simplePos="0" relativeHeight="251659677" behindDoc="1" locked="0" layoutInCell="1" allowOverlap="1">
                  <wp:simplePos x="0" y="0"/>
                  <wp:positionH relativeFrom="page">
                    <wp:posOffset>1734693</wp:posOffset>
                  </wp:positionH>
                  <wp:positionV relativeFrom="line">
                    <wp:posOffset>190653</wp:posOffset>
                  </wp:positionV>
                  <wp:extent cx="6097" cy="6096"/>
                  <wp:effectExtent l="0" t="0" r="0" b="0"/>
                  <wp:wrapNone/>
                  <wp:docPr id="196" name="Freeform 1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u w:val="single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u w:val="single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u w:val="single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u w:val="single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u w:val="single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409" w:firstLine="0"/>
              <w:jc w:val="right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421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296" w:tblpY="-270"/>
        <w:tblOverlap w:val="never"/>
        "
        <w:tblW w:w="10148" w:type="dxa"/>
        <w:tblLook w:val="04A0" w:firstRow="1" w:lastRow="0" w:firstColumn="1" w:lastColumn="0" w:noHBand="0" w:noVBand="1"/>
      </w:tblPr>
      <w:tblGrid>
        <w:gridCol w:w="1163"/>
        <w:gridCol w:w="2376"/>
        <w:gridCol w:w="1032"/>
        <w:gridCol w:w="1442"/>
        <w:gridCol w:w="2731"/>
        <w:gridCol w:w="1421"/>
      </w:tblGrid>
      <w:tr>
        <w:trPr>
          <w:trHeight w:val="349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57" behindDoc="1" locked="0" layoutInCell="1" allowOverlap="1">
                  <wp:simplePos x="0" y="0"/>
                  <wp:positionH relativeFrom="page">
                    <wp:posOffset>739089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197" name="Freeform 1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59" behindDoc="1" locked="0" layoutInCell="1" allowOverlap="1">
                  <wp:simplePos x="0" y="0"/>
                  <wp:positionH relativeFrom="page">
                    <wp:posOffset>1509142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198" name="Freeform 1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61" behindDoc="1" locked="0" layoutInCell="1" allowOverlap="1">
                  <wp:simplePos x="0" y="0"/>
                  <wp:positionH relativeFrom="page">
                    <wp:posOffset>655320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199" name="Freeform 1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1985</wp:posOffset>
                  </wp:positionV>
                  <wp:extent cx="653226" cy="343157"/>
                  <wp:effectExtent l="0" t="0" r="0" b="0"/>
                  <wp:wrapNone/>
                  <wp:docPr id="200" name="Freeform 20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69498"/>
                            <a:ext cx="538926" cy="2288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2" w:lineRule="exact"/>
                                <w:ind w:left="127" w:right="0" w:hanging="12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263" behindDoc="1" locked="0" layoutInCell="1" allowOverlap="1">
                  <wp:simplePos x="0" y="0"/>
                  <wp:positionH relativeFrom="page">
                    <wp:posOffset>916177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201" name="Freeform 2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65" behindDoc="1" locked="0" layoutInCell="1" allowOverlap="1">
                  <wp:simplePos x="0" y="0"/>
                  <wp:positionH relativeFrom="page">
                    <wp:posOffset>1734693</wp:posOffset>
                  </wp:positionH>
                  <wp:positionV relativeFrom="paragraph">
                    <wp:posOffset>-6097</wp:posOffset>
                  </wp:positionV>
                  <wp:extent cx="6097" cy="6096"/>
                  <wp:effectExtent l="0" t="0" r="0" b="0"/>
                  <wp:wrapNone/>
                  <wp:docPr id="202" name="Freeform 2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40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40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60759"/>
                  <wp:effectExtent l="0" t="0" r="0" b="0"/>
                  <wp:wrapNone/>
                  <wp:docPr id="203" name="Freeform 203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08766"/>
                            <a:ext cx="538925" cy="346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41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41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124459</wp:posOffset>
                  </wp:positionV>
                  <wp:extent cx="653225" cy="462029"/>
                  <wp:effectExtent l="0" t="0" r="0" b="0"/>
                  <wp:wrapNone/>
                  <wp:docPr id="204" name="Freeform 20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1622252"/>
                            <a:ext cx="538925" cy="347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42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43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125985</wp:posOffset>
                  </wp:positionV>
                  <wp:extent cx="653225" cy="460505"/>
                  <wp:effectExtent l="0" t="0" r="0" b="0"/>
                  <wp:wrapNone/>
                  <wp:docPr id="205" name="Freeform 20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2337009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44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45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6558</wp:posOffset>
                  </wp:positionV>
                  <wp:extent cx="653225" cy="460505"/>
                  <wp:effectExtent l="0" t="0" r="0" b="0"/>
                  <wp:wrapNone/>
                  <wp:docPr id="206" name="Freeform 20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2693624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2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2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46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60505"/>
                  <wp:effectExtent l="0" t="0" r="0" b="0"/>
                  <wp:wrapNone/>
                  <wp:docPr id="207" name="Freeform 207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3050240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2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2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2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2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6558</wp:posOffset>
                  </wp:positionV>
                  <wp:extent cx="653225" cy="460885"/>
                  <wp:effectExtent l="0" t="0" r="0" b="0"/>
                  <wp:wrapNone/>
                  <wp:docPr id="208" name="Freeform 20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3406857"/>
                            <a:ext cx="538925" cy="34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48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48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62029"/>
                  <wp:effectExtent l="0" t="0" r="0" b="0"/>
                  <wp:wrapNone/>
                  <wp:docPr id="209" name="Freeform 209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3763853"/>
                            <a:ext cx="538925" cy="347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49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49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369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125984</wp:posOffset>
                  </wp:positionV>
                  <wp:extent cx="653225" cy="460505"/>
                  <wp:effectExtent l="0" t="0" r="0" b="0"/>
                  <wp:wrapNone/>
                  <wp:docPr id="210" name="Freeform 21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4478609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50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50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51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51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183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125349</wp:posOffset>
                  </wp:positionV>
                  <wp:extent cx="653225" cy="460505"/>
                  <wp:effectExtent l="0" t="0" r="0" b="0"/>
                  <wp:wrapNone/>
                  <wp:docPr id="211" name="Freeform 21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5191841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8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52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53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3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125603</wp:posOffset>
                  </wp:positionV>
                  <wp:extent cx="653225" cy="460505"/>
                  <wp:effectExtent l="0" t="0" r="0" b="0"/>
                  <wp:wrapNone/>
                  <wp:docPr id="212" name="Freeform 21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5905327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2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2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2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54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2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55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6558</wp:posOffset>
                  </wp:positionV>
                  <wp:extent cx="653225" cy="462029"/>
                  <wp:effectExtent l="0" t="0" r="0" b="0"/>
                  <wp:wrapNone/>
                  <wp:docPr id="213" name="Freeform 213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261943"/>
                            <a:ext cx="538925" cy="347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56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457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125983</wp:posOffset>
                  </wp:positionV>
                  <wp:extent cx="653225" cy="460505"/>
                  <wp:effectExtent l="0" t="0" r="0" b="0"/>
                  <wp:wrapNone/>
                  <wp:docPr id="214" name="Freeform 21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976699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57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57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449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58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58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3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125349</wp:posOffset>
                  </wp:positionV>
                  <wp:extent cx="653225" cy="460505"/>
                  <wp:effectExtent l="0" t="0" r="0" b="0"/>
                  <wp:wrapNone/>
                  <wp:docPr id="215" name="Freeform 21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7689931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59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59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601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2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60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60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3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125730</wp:posOffset>
                  </wp:positionV>
                  <wp:extent cx="653225" cy="460505"/>
                  <wp:effectExtent l="0" t="0" r="0" b="0"/>
                  <wp:wrapNone/>
                  <wp:docPr id="216" name="Freeform 21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8403544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61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61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603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62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604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124460</wp:posOffset>
                  </wp:positionV>
                  <wp:extent cx="653225" cy="461978"/>
                  <wp:effectExtent l="0" t="0" r="0" b="0"/>
                  <wp:wrapNone/>
                  <wp:docPr id="217" name="Freeform 217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116776"/>
                            <a:ext cx="538925" cy="3476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605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64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453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8081</wp:posOffset>
                  </wp:positionV>
                  <wp:extent cx="653225" cy="460505"/>
                  <wp:effectExtent l="0" t="0" r="0" b="0"/>
                  <wp:wrapNone/>
                  <wp:docPr id="218" name="Freeform 21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474865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356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177" w:right="0" w:firstLine="0"/>
            </w:pPr>
            <w:r>
              <w:drawing>
                <wp:anchor simplePos="0" relativeHeight="251659637" behindDoc="1" locked="0" layoutInCell="1" allowOverlap="1">
                  <wp:simplePos x="0" y="0"/>
                  <wp:positionH relativeFrom="page">
                    <wp:posOffset>739089</wp:posOffset>
                  </wp:positionH>
                  <wp:positionV relativeFrom="line">
                    <wp:posOffset>239061</wp:posOffset>
                  </wp:positionV>
                  <wp:extent cx="6096" cy="6096"/>
                  <wp:effectExtent l="0" t="0" r="0" b="0"/>
                  <wp:wrapNone/>
                  <wp:docPr id="219" name="Freeform 2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170" w:right="0" w:firstLine="0"/>
            </w:pPr>
            <w:r>
              <w:drawing>
                <wp:anchor simplePos="0" relativeHeight="251659640" behindDoc="1" locked="0" layoutInCell="1" allowOverlap="1">
                  <wp:simplePos x="0" y="0"/>
                  <wp:positionH relativeFrom="page">
                    <wp:posOffset>1509142</wp:posOffset>
                  </wp:positionH>
                  <wp:positionV relativeFrom="line">
                    <wp:posOffset>239061</wp:posOffset>
                  </wp:positionV>
                  <wp:extent cx="6096" cy="6096"/>
                  <wp:effectExtent l="0" t="0" r="0" b="0"/>
                  <wp:wrapNone/>
                  <wp:docPr id="220" name="Freeform 2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65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47" w:right="0" w:firstLine="0"/>
            </w:pPr>
            <w:r>
              <w:drawing>
                <wp:anchor simplePos="0" relativeHeight="251659643" behindDoc="1" locked="0" layoutInCell="1" allowOverlap="1">
                  <wp:simplePos x="0" y="0"/>
                  <wp:positionH relativeFrom="page">
                    <wp:posOffset>655320</wp:posOffset>
                  </wp:positionH>
                  <wp:positionV relativeFrom="line">
                    <wp:posOffset>239061</wp:posOffset>
                  </wp:positionV>
                  <wp:extent cx="6096" cy="6096"/>
                  <wp:effectExtent l="0" t="0" r="0" b="0"/>
                  <wp:wrapNone/>
                  <wp:docPr id="221" name="Freeform 2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440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525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19452</wp:posOffset>
                  </wp:positionV>
                  <wp:extent cx="3199129" cy="330055"/>
                  <wp:effectExtent l="0" t="0" r="0" b="0"/>
                  <wp:wrapNone/>
                  <wp:docPr id="222" name="Freeform 22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844583"/>
                            <a:ext cx="3084829" cy="21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tabs>
                                  <w:tab w:val="left" w:pos="1248"/>
                                  <w:tab w:val="left" w:pos="4299"/>
                                </w:tabs>
                                <w:spacing w:before="0" w:after="0" w:line="339" w:lineRule="exact"/>
                                <w:ind w:left="0" w:right="0" w:firstLine="0"/>
                              </w:pPr>
                              <w:r>
                                <w:rPr sz="16" baseline="-9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position w:val="-9"/>
                                  <w:sz w:val="16"/>
                                  <w:szCs w:val="16"/>
                                </w:rPr>
                                <w:t>населенных 	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2.3. Блок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рованная 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ж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илая застро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16"/>
                                  <w:szCs w:val="16"/>
                                </w:rPr>
                                <w:t>й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ка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	</w:t>
                              </w:r>
                              <w:r>
                                <w:rPr sz="18" baseline="-1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position w:val="-1"/>
                                  <w:sz w:val="18"/>
                                  <w:szCs w:val="18"/>
                                </w:rPr>
                                <w:t>Раздел</w:t>
                              </w:r>
                              <w:r>
                                <w:rPr sz="18" baseline="-1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position w:val="-1"/>
                                  <w:sz w:val="18"/>
                                  <w:szCs w:val="18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9646" behindDoc="1" locked="0" layoutInCell="1" allowOverlap="1">
                  <wp:simplePos x="0" y="0"/>
                  <wp:positionH relativeFrom="page">
                    <wp:posOffset>916177</wp:posOffset>
                  </wp:positionH>
                  <wp:positionV relativeFrom="line">
                    <wp:posOffset>239061</wp:posOffset>
                  </wp:positionV>
                  <wp:extent cx="6096" cy="6096"/>
                  <wp:effectExtent l="0" t="0" r="0" b="0"/>
                  <wp:wrapNone/>
                  <wp:docPr id="223" name="Freeform 2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Земли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421" w:bottom="400" w:left="500" w:header="708" w:footer="708" w:gutter="0"/>
          <w:docGrid w:linePitch="360"/>
        </w:sectPr>
      </w:pPr>
      <w:r>
        <w:drawing>
          <wp:anchor simplePos="0" relativeHeight="251659649" behindDoc="1" locked="0" layoutInCell="1" allowOverlap="1">
            <wp:simplePos x="0" y="0"/>
            <wp:positionH relativeFrom="page">
              <wp:posOffset>6377685</wp:posOffset>
            </wp:positionH>
            <wp:positionV relativeFrom="page">
              <wp:posOffset>10064192</wp:posOffset>
            </wp:positionV>
            <wp:extent cx="6097" cy="6096"/>
            <wp:effectExtent l="0" t="0" r="0" b="0"/>
            <wp:wrapNone/>
            <wp:docPr id="224" name="Freeform 2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296" w:tblpY="-270"/>
        <w:tblOverlap w:val="never"/>
        "
        <w:tblW w:w="10148" w:type="dxa"/>
        <w:tblLook w:val="04A0" w:firstRow="1" w:lastRow="0" w:firstColumn="1" w:lastColumn="0" w:noHBand="0" w:noVBand="1"/>
      </w:tblPr>
      <w:tblGrid>
        <w:gridCol w:w="1163"/>
        <w:gridCol w:w="2376"/>
        <w:gridCol w:w="1032"/>
        <w:gridCol w:w="1442"/>
        <w:gridCol w:w="2731"/>
        <w:gridCol w:w="1421"/>
      </w:tblGrid>
      <w:tr>
        <w:trPr>
          <w:trHeight w:val="16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>
              <w:drawing>
                <wp:anchor simplePos="0" relativeHeight="251658256" behindDoc="1" locked="0" layoutInCell="1" allowOverlap="1">
                  <wp:simplePos x="0" y="0"/>
                  <wp:positionH relativeFrom="page">
                    <wp:posOffset>739089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225" name="Freeform 2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>
              <w:drawing>
                <wp:anchor simplePos="0" relativeHeight="251658258" behindDoc="1" locked="0" layoutInCell="1" allowOverlap="1">
                  <wp:simplePos x="0" y="0"/>
                  <wp:positionH relativeFrom="page">
                    <wp:posOffset>1509142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226" name="Freeform 2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>
              <w:drawing>
                <wp:anchor simplePos="0" relativeHeight="251658260" behindDoc="1" locked="0" layoutInCell="1" allowOverlap="1">
                  <wp:simplePos x="0" y="0"/>
                  <wp:positionH relativeFrom="page">
                    <wp:posOffset>655320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227" name="Freeform 2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289560</wp:posOffset>
                  </wp:positionH>
                  <wp:positionV relativeFrom="paragraph">
                    <wp:posOffset>1985</wp:posOffset>
                  </wp:positionV>
                  <wp:extent cx="492124" cy="227333"/>
                  <wp:effectExtent l="0" t="0" r="0" b="0"/>
                  <wp:wrapNone/>
                  <wp:docPr id="228" name="Freeform 22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4016375" y="669498"/>
                            <a:ext cx="377824" cy="1130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78" w:lineRule="exact"/>
                                <w:ind w:left="0" w:right="0" w:firstLine="0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262" behindDoc="1" locked="0" layoutInCell="1" allowOverlap="1">
                  <wp:simplePos x="0" y="0"/>
                  <wp:positionH relativeFrom="page">
                    <wp:posOffset>916177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229" name="Freeform 2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1734693</wp:posOffset>
                  </wp:positionH>
                  <wp:positionV relativeFrom="paragraph">
                    <wp:posOffset>-6097</wp:posOffset>
                  </wp:positionV>
                  <wp:extent cx="6097" cy="6096"/>
                  <wp:effectExtent l="0" t="0" r="0" b="0"/>
                  <wp:wrapNone/>
                  <wp:docPr id="230" name="Freeform 2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472:ЗУ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66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28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8570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126238</wp:posOffset>
                  </wp:positionV>
                  <wp:extent cx="653225" cy="460505"/>
                  <wp:effectExtent l="0" t="0" r="0" b="0"/>
                  <wp:wrapNone/>
                  <wp:docPr id="231" name="Freeform 23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1149812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3" w:after="0" w:line="240" w:lineRule="auto"/>
              <w:ind w:left="47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12.0.1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Земельные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частк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94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(территор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и) общего пользования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254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544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71368"/>
                  <wp:effectExtent l="0" t="0" r="0" b="0"/>
                  <wp:wrapNone/>
                  <wp:docPr id="232" name="Freeform 23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1506428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545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6558</wp:posOffset>
                  </wp:positionV>
                  <wp:extent cx="653225" cy="471368"/>
                  <wp:effectExtent l="0" t="0" r="0" b="0"/>
                  <wp:wrapNone/>
                  <wp:docPr id="233" name="Freeform 233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1863045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544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3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170159</wp:posOffset>
                  </wp:positionV>
                  <wp:extent cx="653225" cy="471368"/>
                  <wp:effectExtent l="0" t="0" r="0" b="0"/>
                  <wp:wrapNone/>
                  <wp:docPr id="234" name="Freeform 23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2576276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544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544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72892"/>
                  <wp:effectExtent l="0" t="0" r="0" b="0"/>
                  <wp:wrapNone/>
                  <wp:docPr id="235" name="Freeform 23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2932892"/>
                            <a:ext cx="538925" cy="3585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2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7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7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554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185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171429</wp:posOffset>
                  </wp:positionV>
                  <wp:extent cx="653225" cy="471368"/>
                  <wp:effectExtent l="0" t="0" r="0" b="0"/>
                  <wp:wrapNone/>
                  <wp:docPr id="236" name="Freeform 23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3648029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3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8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8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565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22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9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221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9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576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6559</wp:posOffset>
                  </wp:positionV>
                  <wp:extent cx="653225" cy="471368"/>
                  <wp:effectExtent l="0" t="0" r="0" b="0"/>
                  <wp:wrapNone/>
                  <wp:docPr id="237" name="Freeform 237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4004646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10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10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585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6558</wp:posOffset>
                  </wp:positionV>
                  <wp:extent cx="653225" cy="471368"/>
                  <wp:effectExtent l="0" t="0" r="0" b="0"/>
                  <wp:wrapNone/>
                  <wp:docPr id="238" name="Freeform 23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4361261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11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11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595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71368"/>
                  <wp:effectExtent l="0" t="0" r="0" b="0"/>
                  <wp:wrapNone/>
                  <wp:docPr id="239" name="Freeform 239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4717877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12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605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6558</wp:posOffset>
                  </wp:positionV>
                  <wp:extent cx="653225" cy="471368"/>
                  <wp:effectExtent l="0" t="0" r="0" b="0"/>
                  <wp:wrapNone/>
                  <wp:docPr id="240" name="Freeform 24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5074493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13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72892"/>
                  <wp:effectExtent l="0" t="0" r="0" b="0"/>
                  <wp:wrapNone/>
                  <wp:docPr id="241" name="Freeform 24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5431109"/>
                            <a:ext cx="538925" cy="3585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2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14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185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171429</wp:posOffset>
                  </wp:positionV>
                  <wp:extent cx="653225" cy="471368"/>
                  <wp:effectExtent l="0" t="0" r="0" b="0"/>
                  <wp:wrapNone/>
                  <wp:docPr id="242" name="Freeform 24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146119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3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15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16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6558</wp:posOffset>
                  </wp:positionV>
                  <wp:extent cx="653225" cy="471368"/>
                  <wp:effectExtent l="0" t="0" r="0" b="0"/>
                  <wp:wrapNone/>
                  <wp:docPr id="243" name="Freeform 243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502735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17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17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183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170159</wp:posOffset>
                  </wp:positionV>
                  <wp:extent cx="653225" cy="471368"/>
                  <wp:effectExtent l="0" t="0" r="0" b="0"/>
                  <wp:wrapNone/>
                  <wp:docPr id="244" name="Freeform 24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7215967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18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18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599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19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19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419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6202</wp:posOffset>
                  </wp:positionV>
                  <wp:extent cx="653225" cy="344681"/>
                  <wp:effectExtent l="0" t="0" r="0" b="0"/>
                  <wp:wrapNone/>
                  <wp:docPr id="245" name="Freeform 24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7572583"/>
                            <a:ext cx="538925" cy="230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362818</wp:posOffset>
                  </wp:positionV>
                  <wp:extent cx="653225" cy="344681"/>
                  <wp:effectExtent l="0" t="0" r="0" b="0"/>
                  <wp:wrapNone/>
                  <wp:docPr id="246" name="Freeform 24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7929199"/>
                            <a:ext cx="538925" cy="230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20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20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407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363453</wp:posOffset>
                  </wp:positionV>
                  <wp:extent cx="653225" cy="473273"/>
                  <wp:effectExtent l="0" t="0" r="0" b="0"/>
                  <wp:wrapNone/>
                  <wp:docPr id="247" name="Freeform 247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8285815"/>
                            <a:ext cx="538925" cy="3589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5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2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21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21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8082</wp:posOffset>
                  </wp:positionV>
                  <wp:extent cx="653225" cy="471368"/>
                  <wp:effectExtent l="0" t="0" r="0" b="0"/>
                  <wp:wrapNone/>
                  <wp:docPr id="248" name="Freeform 24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8644336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23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71368"/>
                  <wp:effectExtent l="0" t="0" r="0" b="0"/>
                  <wp:wrapNone/>
                  <wp:docPr id="249" name="Freeform 249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000952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24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3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170159</wp:posOffset>
                  </wp:positionV>
                  <wp:extent cx="653225" cy="471368"/>
                  <wp:effectExtent l="0" t="0" r="0" b="0"/>
                  <wp:wrapNone/>
                  <wp:docPr id="250" name="Freeform 25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714133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25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421" w:bottom="400" w:left="500" w:header="708" w:footer="708" w:gutter="0"/>
          <w:docGrid w:linePitch="360"/>
        </w:sectPr>
      </w:pPr>
      <w:r>
        <w:drawing>
          <wp:anchor simplePos="0" relativeHeight="251659650" behindDoc="1" locked="0" layoutInCell="1" allowOverlap="1">
            <wp:simplePos x="0" y="0"/>
            <wp:positionH relativeFrom="page">
              <wp:posOffset>1562353</wp:posOffset>
            </wp:positionH>
            <wp:positionV relativeFrom="page">
              <wp:posOffset>10064192</wp:posOffset>
            </wp:positionV>
            <wp:extent cx="6096" cy="6096"/>
            <wp:effectExtent l="0" t="0" r="0" b="0"/>
            <wp:wrapNone/>
            <wp:docPr id="251" name="Freeform 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53" behindDoc="1" locked="0" layoutInCell="1" allowOverlap="1">
            <wp:simplePos x="0" y="0"/>
            <wp:positionH relativeFrom="page">
              <wp:posOffset>3071495</wp:posOffset>
            </wp:positionH>
            <wp:positionV relativeFrom="page">
              <wp:posOffset>10064192</wp:posOffset>
            </wp:positionV>
            <wp:extent cx="6096" cy="6096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56" behindDoc="1" locked="0" layoutInCell="1" allowOverlap="1">
            <wp:simplePos x="0" y="0"/>
            <wp:positionH relativeFrom="page">
              <wp:posOffset>3726815</wp:posOffset>
            </wp:positionH>
            <wp:positionV relativeFrom="page">
              <wp:posOffset>10064192</wp:posOffset>
            </wp:positionV>
            <wp:extent cx="6096" cy="6096"/>
            <wp:effectExtent l="0" t="0" r="0" b="0"/>
            <wp:wrapNone/>
            <wp:docPr id="253" name="Freeform 2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59" behindDoc="1" locked="0" layoutInCell="1" allowOverlap="1">
            <wp:simplePos x="0" y="0"/>
            <wp:positionH relativeFrom="page">
              <wp:posOffset>4642992</wp:posOffset>
            </wp:positionH>
            <wp:positionV relativeFrom="page">
              <wp:posOffset>10064192</wp:posOffset>
            </wp:positionV>
            <wp:extent cx="6096" cy="6096"/>
            <wp:effectExtent l="0" t="0" r="0" b="0"/>
            <wp:wrapNone/>
            <wp:docPr id="254" name="Freeform 2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662" behindDoc="1" locked="0" layoutInCell="1" allowOverlap="1">
            <wp:simplePos x="0" y="0"/>
            <wp:positionH relativeFrom="page">
              <wp:posOffset>6377685</wp:posOffset>
            </wp:positionH>
            <wp:positionV relativeFrom="page">
              <wp:posOffset>10064192</wp:posOffset>
            </wp:positionV>
            <wp:extent cx="6097" cy="6096"/>
            <wp:effectExtent l="0" t="0" r="0" b="0"/>
            <wp:wrapNone/>
            <wp:docPr id="255" name="Freeform 2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296" w:tblpY="-270"/>
        <w:tblOverlap w:val="never"/>
        "
        <w:tblW w:w="10148" w:type="dxa"/>
        <w:tblLook w:val="04A0" w:firstRow="1" w:lastRow="0" w:firstColumn="1" w:lastColumn="0" w:noHBand="0" w:noVBand="1"/>
      </w:tblPr>
      <w:tblGrid>
        <w:gridCol w:w="1163"/>
        <w:gridCol w:w="2376"/>
        <w:gridCol w:w="1032"/>
        <w:gridCol w:w="1442"/>
        <w:gridCol w:w="2731"/>
        <w:gridCol w:w="1421"/>
      </w:tblGrid>
      <w:tr>
        <w:trPr>
          <w:trHeight w:val="53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1" w:after="0" w:line="240" w:lineRule="auto"/>
              <w:ind w:left="177" w:right="0" w:firstLine="0"/>
            </w:pPr>
            <w:r>
              <w:drawing>
                <wp:anchor simplePos="0" relativeHeight="251658283" behindDoc="1" locked="0" layoutInCell="1" allowOverlap="1">
                  <wp:simplePos x="0" y="0"/>
                  <wp:positionH relativeFrom="page">
                    <wp:posOffset>739089</wp:posOffset>
                  </wp:positionH>
                  <wp:positionV relativeFrom="line">
                    <wp:posOffset>-6325</wp:posOffset>
                  </wp:positionV>
                  <wp:extent cx="6096" cy="6096"/>
                  <wp:effectExtent l="0" t="0" r="0" b="0"/>
                  <wp:wrapNone/>
                  <wp:docPr id="256" name="Freeform 2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1" w:after="0" w:line="240" w:lineRule="auto"/>
              <w:ind w:left="170" w:right="0" w:firstLine="0"/>
            </w:pPr>
            <w:r>
              <w:drawing>
                <wp:anchor simplePos="0" relativeHeight="251658285" behindDoc="1" locked="0" layoutInCell="1" allowOverlap="1">
                  <wp:simplePos x="0" y="0"/>
                  <wp:positionH relativeFrom="page">
                    <wp:posOffset>1509142</wp:posOffset>
                  </wp:positionH>
                  <wp:positionV relativeFrom="line">
                    <wp:posOffset>-6325</wp:posOffset>
                  </wp:positionV>
                  <wp:extent cx="6096" cy="6096"/>
                  <wp:effectExtent l="0" t="0" r="0" b="0"/>
                  <wp:wrapNone/>
                  <wp:docPr id="257" name="Freeform 2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26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1" w:after="0" w:line="240" w:lineRule="auto"/>
              <w:ind w:left="347" w:right="0" w:firstLine="0"/>
            </w:pPr>
            <w:r>
              <w:drawing>
                <wp:anchor simplePos="0" relativeHeight="251658287" behindDoc="1" locked="0" layoutInCell="1" allowOverlap="1">
                  <wp:simplePos x="0" y="0"/>
                  <wp:positionH relativeFrom="page">
                    <wp:posOffset>655320</wp:posOffset>
                  </wp:positionH>
                  <wp:positionV relativeFrom="line">
                    <wp:posOffset>-6325</wp:posOffset>
                  </wp:positionV>
                  <wp:extent cx="6096" cy="6096"/>
                  <wp:effectExtent l="0" t="0" r="0" b="0"/>
                  <wp:wrapNone/>
                  <wp:docPr id="258" name="Freeform 2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599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183" w:lineRule="exact"/>
              <w:ind w:left="308" w:right="185" w:firstLine="197"/>
            </w:pPr>
            <w:r>
              <w:drawing>
                <wp:anchor simplePos="0" relativeHeight="251658289" behindDoc="1" locked="0" layoutInCell="1" allowOverlap="1">
                  <wp:simplePos x="0" y="0"/>
                  <wp:positionH relativeFrom="page">
                    <wp:posOffset>916177</wp:posOffset>
                  </wp:positionH>
                  <wp:positionV relativeFrom="line">
                    <wp:posOffset>-6177</wp:posOffset>
                  </wp:positionV>
                  <wp:extent cx="6096" cy="6096"/>
                  <wp:effectExtent l="0" t="0" r="0" b="0"/>
                  <wp:wrapNone/>
                  <wp:docPr id="259" name="Freeform 2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170159</wp:posOffset>
                  </wp:positionV>
                  <wp:extent cx="653225" cy="343411"/>
                  <wp:effectExtent l="0" t="0" r="0" b="0"/>
                  <wp:wrapNone/>
                  <wp:docPr id="260" name="Freeform 26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1026114"/>
                            <a:ext cx="538925" cy="2291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2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4" w:after="0" w:line="240" w:lineRule="auto"/>
              <w:ind w:left="489" w:right="0" w:firstLine="0"/>
            </w:pPr>
            <w:r>
              <w:drawing>
                <wp:anchor simplePos="0" relativeHeight="251658291" behindDoc="1" locked="0" layoutInCell="1" allowOverlap="1">
                  <wp:simplePos x="0" y="0"/>
                  <wp:positionH relativeFrom="page">
                    <wp:posOffset>1734693</wp:posOffset>
                  </wp:positionH>
                  <wp:positionV relativeFrom="line">
                    <wp:posOffset>-6304</wp:posOffset>
                  </wp:positionV>
                  <wp:extent cx="6097" cy="6096"/>
                  <wp:effectExtent l="0" t="0" r="0" b="0"/>
                  <wp:wrapNone/>
                  <wp:docPr id="261" name="Freeform 2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27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27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395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3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363707</wp:posOffset>
                  </wp:positionV>
                  <wp:extent cx="653225" cy="344681"/>
                  <wp:effectExtent l="0" t="0" r="0" b="0"/>
                  <wp:wrapNone/>
                  <wp:docPr id="262" name="Freeform 26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1382984"/>
                            <a:ext cx="538925" cy="230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3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3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28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28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383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363453</wp:posOffset>
                  </wp:positionV>
                  <wp:extent cx="653225" cy="471368"/>
                  <wp:effectExtent l="0" t="0" r="0" b="0"/>
                  <wp:wrapNone/>
                  <wp:docPr id="263" name="Freeform 263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1739600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29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29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30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30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71368"/>
                  <wp:effectExtent l="0" t="0" r="0" b="0"/>
                  <wp:wrapNone/>
                  <wp:docPr id="264" name="Freeform 26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2096216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31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31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6559</wp:posOffset>
                  </wp:positionV>
                  <wp:extent cx="653225" cy="472892"/>
                  <wp:effectExtent l="0" t="0" r="0" b="0"/>
                  <wp:wrapNone/>
                  <wp:docPr id="265" name="Freeform 26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2452833"/>
                            <a:ext cx="538925" cy="3585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32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170794</wp:posOffset>
                  </wp:positionV>
                  <wp:extent cx="653225" cy="471368"/>
                  <wp:effectExtent l="0" t="0" r="0" b="0"/>
                  <wp:wrapNone/>
                  <wp:docPr id="266" name="Freeform 26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3167588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33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2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34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599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183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170159</wp:posOffset>
                  </wp:positionV>
                  <wp:extent cx="653225" cy="344681"/>
                  <wp:effectExtent l="0" t="0" r="0" b="0"/>
                  <wp:wrapNone/>
                  <wp:docPr id="267" name="Freeform 267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3881201"/>
                            <a:ext cx="538925" cy="230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35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362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363453</wp:posOffset>
                  </wp:positionV>
                  <wp:extent cx="653225" cy="344681"/>
                  <wp:effectExtent l="0" t="0" r="0" b="0"/>
                  <wp:wrapNone/>
                  <wp:docPr id="268" name="Freeform 26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4237817"/>
                            <a:ext cx="538925" cy="2303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36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350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36" w:right="0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362818</wp:posOffset>
                  </wp:positionV>
                  <wp:extent cx="653225" cy="471368"/>
                  <wp:effectExtent l="0" t="0" r="0" b="0"/>
                  <wp:wrapNone/>
                  <wp:docPr id="269" name="Freeform 269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4594433"/>
                            <a:ext cx="538925" cy="3570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3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  <w:vertAlign w:val="superscript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  <w:vertAlign w:val="superscript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ка</w:t>
            </w:r>
            <w:r>
              <w:rPr sz="24" baseline="17" dirty="0">
                <w:jc w:val="left"/>
                <w:rFonts w:ascii="Times New Roman" w:hAnsi="Times New Roman" w:cs="Times New Roman"/>
                <w:color w:val="000000"/>
                <w:position w:val="17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37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37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53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12.0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Земельные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частк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94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(территор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и) общего пользования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38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38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6558</wp:posOffset>
                  </wp:positionV>
                  <wp:extent cx="653225" cy="462029"/>
                  <wp:effectExtent l="0" t="0" r="0" b="0"/>
                  <wp:wrapNone/>
                  <wp:docPr id="270" name="Freeform 27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4951049"/>
                            <a:ext cx="538925" cy="347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39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39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125983</wp:posOffset>
                  </wp:positionV>
                  <wp:extent cx="653225" cy="460505"/>
                  <wp:effectExtent l="0" t="0" r="0" b="0"/>
                  <wp:wrapNone/>
                  <wp:docPr id="271" name="Freeform 27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5665805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40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40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41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41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3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125349</wp:posOffset>
                  </wp:positionV>
                  <wp:extent cx="653225" cy="460505"/>
                  <wp:effectExtent l="0" t="0" r="0" b="0"/>
                  <wp:wrapNone/>
                  <wp:docPr id="272" name="Freeform 27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379291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42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599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43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338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60505"/>
                  <wp:effectExtent l="0" t="0" r="0" b="0"/>
                  <wp:wrapNone/>
                  <wp:docPr id="273" name="Freeform 273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735907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4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44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327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6558</wp:posOffset>
                  </wp:positionV>
                  <wp:extent cx="653225" cy="462029"/>
                  <wp:effectExtent l="0" t="0" r="0" b="0"/>
                  <wp:wrapNone/>
                  <wp:docPr id="274" name="Freeform 27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7092523"/>
                            <a:ext cx="538925" cy="347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115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2.3. Блок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рованная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ж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илая застро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й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ка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45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124460</wp:posOffset>
                  </wp:positionV>
                  <wp:extent cx="653225" cy="462029"/>
                  <wp:effectExtent l="0" t="0" r="0" b="0"/>
                  <wp:wrapNone/>
                  <wp:docPr id="275" name="Freeform 27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7805755"/>
                            <a:ext cx="538925" cy="347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46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47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8082</wp:posOffset>
                  </wp:positionV>
                  <wp:extent cx="653225" cy="460886"/>
                  <wp:effectExtent l="0" t="0" r="0" b="0"/>
                  <wp:wrapNone/>
                  <wp:docPr id="276" name="Freeform 27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8163895"/>
                            <a:ext cx="538925" cy="3465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8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48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48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60505"/>
                  <wp:effectExtent l="0" t="0" r="0" b="0"/>
                  <wp:wrapNone/>
                  <wp:docPr id="277" name="Freeform 277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8520892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49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49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8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3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125349</wp:posOffset>
                  </wp:positionV>
                  <wp:extent cx="653225" cy="460454"/>
                  <wp:effectExtent l="0" t="0" r="0" b="0"/>
                  <wp:wrapNone/>
                  <wp:docPr id="278" name="Freeform 27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234124"/>
                            <a:ext cx="538925" cy="346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50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50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124968</wp:posOffset>
                  </wp:positionH>
                  <wp:positionV relativeFrom="paragraph">
                    <wp:posOffset>95859</wp:posOffset>
                  </wp:positionV>
                  <wp:extent cx="2725242" cy="283006"/>
                  <wp:effectExtent l="0" t="0" r="0" b="0"/>
                  <wp:wrapNone/>
                  <wp:docPr id="279" name="Freeform 279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948232" y="9679991"/>
                            <a:ext cx="2610942" cy="1687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tabs>
                                  <w:tab w:val="left" w:pos="1137"/>
                                  <w:tab w:val="left" w:pos="3691"/>
                                </w:tabs>
                                <w:spacing w:before="0" w:after="0" w:line="265" w:lineRule="exact"/>
                                <w:ind w:left="0" w:right="0" w:firstLine="0"/>
                              </w:pP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225:ЗУ</w:t>
                              </w: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51 	</w:t>
                              </w: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63:26:1903004:</w:t>
                              </w: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225:ЗУ</w:t>
                              </w: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51 	</w:t>
                              </w:r>
                              <w:r>
                                <w:rPr sz="24" baseline="-1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position w:val="-1"/>
                                  <w:sz w:val="24"/>
                                  <w:szCs w:val="24"/>
                                </w:rPr>
                                <w:t>598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62029"/>
                  <wp:effectExtent l="0" t="0" r="0" b="0"/>
                  <wp:wrapNone/>
                  <wp:docPr id="280" name="Freeform 28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590689"/>
                            <a:ext cx="538925" cy="347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50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7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268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177" w:right="0" w:firstLine="0"/>
            </w:pPr>
            <w:r>
              <w:drawing>
                <wp:anchor simplePos="0" relativeHeight="251659669" behindDoc="1" locked="0" layoutInCell="1" allowOverlap="1">
                  <wp:simplePos x="0" y="0"/>
                  <wp:positionH relativeFrom="page">
                    <wp:posOffset>739089</wp:posOffset>
                  </wp:positionH>
                  <wp:positionV relativeFrom="line">
                    <wp:posOffset>183308</wp:posOffset>
                  </wp:positionV>
                  <wp:extent cx="6096" cy="6096"/>
                  <wp:effectExtent l="0" t="0" r="0" b="0"/>
                  <wp:wrapNone/>
                  <wp:docPr id="281" name="Freeform 2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52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170" w:right="0" w:firstLine="0"/>
            </w:pPr>
            <w:r>
              <w:drawing>
                <wp:anchor simplePos="0" relativeHeight="251659672" behindDoc="1" locked="0" layoutInCell="1" allowOverlap="1">
                  <wp:simplePos x="0" y="0"/>
                  <wp:positionH relativeFrom="page">
                    <wp:posOffset>1509142</wp:posOffset>
                  </wp:positionH>
                  <wp:positionV relativeFrom="line">
                    <wp:posOffset>183308</wp:posOffset>
                  </wp:positionV>
                  <wp:extent cx="6096" cy="6096"/>
                  <wp:effectExtent l="0" t="0" r="0" b="0"/>
                  <wp:wrapNone/>
                  <wp:docPr id="282" name="Freeform 2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0" baseline="0" dirty="0">
                <w:jc w:val="left"/>
                <w:rFonts w:ascii="Times New Roman" w:hAnsi="Times New Roman" w:cs="Times New Roman"/>
                <w:u w:val="single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u w:val="single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u w:val="single"/>
                <w:color w:val="000000"/>
                <w:sz w:val="20"/>
                <w:szCs w:val="20"/>
              </w:rPr>
              <w:t>52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47" w:right="0" w:firstLine="0"/>
            </w:pPr>
            <w:r>
              <w:drawing>
                <wp:anchor simplePos="0" relativeHeight="251659675" behindDoc="1" locked="0" layoutInCell="1" allowOverlap="1">
                  <wp:simplePos x="0" y="0"/>
                  <wp:positionH relativeFrom="page">
                    <wp:posOffset>655320</wp:posOffset>
                  </wp:positionH>
                  <wp:positionV relativeFrom="line">
                    <wp:posOffset>183308</wp:posOffset>
                  </wp:positionV>
                  <wp:extent cx="6096" cy="6096"/>
                  <wp:effectExtent l="0" t="0" r="0" b="0"/>
                  <wp:wrapNone/>
                  <wp:docPr id="283" name="Freeform 2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-1" dirty="0">
                <w:jc w:val="left"/>
                <w:rFonts w:ascii="Times New Roman" w:hAnsi="Times New Roman" w:cs="Times New Roman"/>
                <w:u w:val="single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525" w:right="0" w:firstLine="0"/>
            </w:pPr>
            <w:r>
              <w:drawing>
                <wp:anchor simplePos="0" relativeHeight="251659678" behindDoc="1" locked="0" layoutInCell="1" allowOverlap="1">
                  <wp:simplePos x="0" y="0"/>
                  <wp:positionH relativeFrom="page">
                    <wp:posOffset>916177</wp:posOffset>
                  </wp:positionH>
                  <wp:positionV relativeFrom="line">
                    <wp:posOffset>183308</wp:posOffset>
                  </wp:positionV>
                  <wp:extent cx="6096" cy="6096"/>
                  <wp:effectExtent l="0" t="0" r="0" b="0"/>
                  <wp:wrapNone/>
                  <wp:docPr id="284" name="Freeform 2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Земли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509" w:right="0" w:firstLine="0"/>
            </w:pPr>
            <w:r>
              <w:drawing>
                <wp:anchor simplePos="0" relativeHeight="251659681" behindDoc="1" locked="0" layoutInCell="1" allowOverlap="1">
                  <wp:simplePos x="0" y="0"/>
                  <wp:positionH relativeFrom="page">
                    <wp:posOffset>1734693</wp:posOffset>
                  </wp:positionH>
                  <wp:positionV relativeFrom="line">
                    <wp:posOffset>183308</wp:posOffset>
                  </wp:positionV>
                  <wp:extent cx="6097" cy="6096"/>
                  <wp:effectExtent l="0" t="0" r="0" b="0"/>
                  <wp:wrapNone/>
                  <wp:docPr id="285" name="Freeform 2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421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296" w:tblpY="-270"/>
        <w:tblOverlap w:val="never"/>
        "
        <w:tblW w:w="10148" w:type="dxa"/>
        <w:tblLook w:val="04A0" w:firstRow="1" w:lastRow="0" w:firstColumn="1" w:lastColumn="0" w:noHBand="0" w:noVBand="1"/>
      </w:tblPr>
      <w:tblGrid>
        <w:gridCol w:w="1163"/>
        <w:gridCol w:w="2376"/>
        <w:gridCol w:w="1032"/>
        <w:gridCol w:w="1442"/>
        <w:gridCol w:w="2731"/>
        <w:gridCol w:w="1421"/>
      </w:tblGrid>
      <w:tr>
        <w:trPr>
          <w:trHeight w:val="349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61" behindDoc="1" locked="0" layoutInCell="1" allowOverlap="1">
                  <wp:simplePos x="0" y="0"/>
                  <wp:positionH relativeFrom="page">
                    <wp:posOffset>739089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286" name="Freeform 2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63" behindDoc="1" locked="0" layoutInCell="1" allowOverlap="1">
                  <wp:simplePos x="0" y="0"/>
                  <wp:positionH relativeFrom="page">
                    <wp:posOffset>1509142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287" name="Freeform 2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65" behindDoc="1" locked="0" layoutInCell="1" allowOverlap="1">
                  <wp:simplePos x="0" y="0"/>
                  <wp:positionH relativeFrom="page">
                    <wp:posOffset>655320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288" name="Freeform 2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67" behindDoc="1" locked="0" layoutInCell="1" allowOverlap="1">
                  <wp:simplePos x="0" y="0"/>
                  <wp:positionH relativeFrom="page">
                    <wp:posOffset>916177</wp:posOffset>
                  </wp:positionH>
                  <wp:positionV relativeFrom="paragraph">
                    <wp:posOffset>-6097</wp:posOffset>
                  </wp:positionV>
                  <wp:extent cx="6096" cy="6096"/>
                  <wp:effectExtent l="0" t="0" r="0" b="0"/>
                  <wp:wrapNone/>
                  <wp:docPr id="289" name="Freeform 2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1985</wp:posOffset>
                  </wp:positionV>
                  <wp:extent cx="653226" cy="343157"/>
                  <wp:effectExtent l="0" t="0" r="0" b="0"/>
                  <wp:wrapNone/>
                  <wp:docPr id="290" name="Freeform 29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669498"/>
                            <a:ext cx="538926" cy="2288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2" w:lineRule="exact"/>
                                <w:ind w:left="127" w:right="0" w:hanging="12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" w:after="0" w:line="240" w:lineRule="auto"/>
              <w:ind w:left="456" w:right="0" w:firstLine="0"/>
            </w:pPr>
            <w:r>
              <w:drawing>
                <wp:anchor simplePos="0" relativeHeight="251658269" behindDoc="1" locked="0" layoutInCell="1" allowOverlap="1">
                  <wp:simplePos x="0" y="0"/>
                  <wp:positionH relativeFrom="page">
                    <wp:posOffset>1734693</wp:posOffset>
                  </wp:positionH>
                  <wp:positionV relativeFrom="line">
                    <wp:posOffset>-6177</wp:posOffset>
                  </wp:positionV>
                  <wp:extent cx="6097" cy="6096"/>
                  <wp:effectExtent l="0" t="0" r="0" b="0"/>
                  <wp:wrapNone/>
                  <wp:docPr id="291" name="Freeform 2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53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53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60759"/>
                  <wp:effectExtent l="0" t="0" r="0" b="0"/>
                  <wp:wrapNone/>
                  <wp:docPr id="292" name="Freeform 29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908766"/>
                            <a:ext cx="538925" cy="346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54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54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124459</wp:posOffset>
                  </wp:positionV>
                  <wp:extent cx="653225" cy="462029"/>
                  <wp:effectExtent l="0" t="0" r="0" b="0"/>
                  <wp:wrapNone/>
                  <wp:docPr id="293" name="Freeform 293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1622252"/>
                            <a:ext cx="538925" cy="347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4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6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55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55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56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56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0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184" w:lineRule="exact"/>
              <w:ind w:left="308" w:right="185" w:firstLine="197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Земли  </w:t>
            </w:r>
            <w:r>
              <w:br w:type="textWrapping" w:clear="all"/>
            </w: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населенных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line">
                    <wp:posOffset>125985</wp:posOffset>
                  </wp:positionV>
                  <wp:extent cx="653225" cy="460505"/>
                  <wp:effectExtent l="0" t="0" r="0" b="0"/>
                  <wp:wrapNone/>
                  <wp:docPr id="294" name="Freeform 29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2337009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п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нктов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3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4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57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57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51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600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4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7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58  </w:t>
            </w:r>
            <w:r/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170" w:right="0" w:firstLine="0"/>
            </w:pPr>
            <w:r/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63:26:1903004: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225:ЗУ</w:t>
            </w:r>
            <w:r>
              <w:rPr sz="20" baseline="0" dirty="0">
                <w:jc w:val="left"/>
                <w:rFonts w:ascii="Times New Roman" w:hAnsi="Times New Roman" w:cs="Times New Roman"/>
                <w:color w:val="000000"/>
                <w:sz w:val="20"/>
                <w:szCs w:val="20"/>
              </w:rPr>
              <w:t>58  </w:t>
            </w:r>
            <w:r/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9" w:after="0" w:line="240" w:lineRule="auto"/>
              <w:ind w:left="347" w:right="0" w:firstLine="0"/>
            </w:pPr>
            <w:r/>
            <w:r>
              <w:rPr sz="24" baseline="-1" dirty="0">
                <w:jc w:val="left"/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551  </w:t>
            </w:r>
            <w:r/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6558</wp:posOffset>
                  </wp:positionV>
                  <wp:extent cx="653225" cy="460505"/>
                  <wp:effectExtent l="0" t="0" r="0" b="0"/>
                  <wp:wrapNone/>
                  <wp:docPr id="295" name="Freeform 29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2693624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489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2.1 Для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ндивид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ального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6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жилищного с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роит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е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льства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  <w:tr>
        <w:trPr>
          <w:trHeight w:val="541"/>
        </w:trPr>
        <w:tc>
          <w:tcPr>
            <w:tcW w:w="1163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124968</wp:posOffset>
                  </wp:positionH>
                  <wp:positionV relativeFrom="paragraph">
                    <wp:posOffset>94335</wp:posOffset>
                  </wp:positionV>
                  <wp:extent cx="2801442" cy="283006"/>
                  <wp:effectExtent l="0" t="0" r="0" b="0"/>
                  <wp:wrapNone/>
                  <wp:docPr id="296" name="Freeform 29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948232" y="3138018"/>
                            <a:ext cx="2687142" cy="1687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tabs>
                                  <w:tab w:val="left" w:pos="1137"/>
                                  <w:tab w:val="left" w:pos="3571"/>
                                </w:tabs>
                                <w:spacing w:before="0" w:after="0" w:line="265" w:lineRule="exact"/>
                                <w:ind w:left="0" w:right="0" w:firstLine="0"/>
                              </w:pP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225:ЗУ</w:t>
                              </w: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59 	</w:t>
                              </w: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63:26:1903004:</w:t>
                              </w: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225:ЗУ</w:t>
                              </w:r>
                              <w:r>
                                <w:rPr sz="20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59 	</w:t>
                              </w:r>
                              <w:r>
                                <w:rPr sz="24" baseline="-1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position w:val="-1"/>
                                  <w:sz w:val="24"/>
                                  <w:szCs w:val="24"/>
                                </w:rPr>
                                <w:t>10764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650" behindDoc="1" locked="0" layoutInCell="1" allowOverlap="1">
                  <wp:simplePos x="0" y="0"/>
                  <wp:positionH relativeFrom="page">
                    <wp:posOffset>739089</wp:posOffset>
                  </wp:positionH>
                  <wp:positionV relativeFrom="paragraph">
                    <wp:posOffset>356616</wp:posOffset>
                  </wp:positionV>
                  <wp:extent cx="6096" cy="6096"/>
                  <wp:effectExtent l="0" t="0" r="0" b="0"/>
                  <wp:wrapNone/>
                  <wp:docPr id="297" name="Freeform 2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376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653" behindDoc="1" locked="0" layoutInCell="1" allowOverlap="1">
                  <wp:simplePos x="0" y="0"/>
                  <wp:positionH relativeFrom="page">
                    <wp:posOffset>1509142</wp:posOffset>
                  </wp:positionH>
                  <wp:positionV relativeFrom="paragraph">
                    <wp:posOffset>356616</wp:posOffset>
                  </wp:positionV>
                  <wp:extent cx="6096" cy="6096"/>
                  <wp:effectExtent l="0" t="0" r="0" b="0"/>
                  <wp:wrapNone/>
                  <wp:docPr id="298" name="Freeform 2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03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656" behindDoc="1" locked="0" layoutInCell="1" allowOverlap="1">
                  <wp:simplePos x="0" y="0"/>
                  <wp:positionH relativeFrom="page">
                    <wp:posOffset>655320</wp:posOffset>
                  </wp:positionH>
                  <wp:positionV relativeFrom="paragraph">
                    <wp:posOffset>356616</wp:posOffset>
                  </wp:positionV>
                  <wp:extent cx="6096" cy="6096"/>
                  <wp:effectExtent l="0" t="0" r="0" b="0"/>
                  <wp:wrapNone/>
                  <wp:docPr id="299" name="Freeform 2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442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208788</wp:posOffset>
                  </wp:positionH>
                  <wp:positionV relativeFrom="paragraph">
                    <wp:posOffset>6557</wp:posOffset>
                  </wp:positionV>
                  <wp:extent cx="653225" cy="460505"/>
                  <wp:effectExtent l="0" t="0" r="0" b="0"/>
                  <wp:wrapNone/>
                  <wp:docPr id="300" name="Freeform 30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935603" y="3050240"/>
                            <a:ext cx="538925" cy="34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3" w:lineRule="exact"/>
                                <w:ind w:left="0" w:right="0" w:firstLine="197"/>
                              </w:pP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Земли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населенных  </w:t>
                              </w:r>
                              <w:r>
                                <w:br w:type="textWrapping" w:clear="all"/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нктов</w:t>
                              </w:r>
                              <w:r>
                                <w:rPr sz="16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6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659" behindDoc="1" locked="0" layoutInCell="1" allowOverlap="1">
                  <wp:simplePos x="0" y="0"/>
                  <wp:positionH relativeFrom="page">
                    <wp:posOffset>916177</wp:posOffset>
                  </wp:positionH>
                  <wp:positionV relativeFrom="paragraph">
                    <wp:posOffset>356616</wp:posOffset>
                  </wp:positionV>
                  <wp:extent cx="6096" cy="6096"/>
                  <wp:effectExtent l="0" t="0" r="0" b="0"/>
                  <wp:wrapNone/>
                  <wp:docPr id="301" name="Freeform 3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73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1" w:after="0" w:line="240" w:lineRule="auto"/>
              <w:ind w:left="500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12.0.1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Земельные 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3"/>
                <w:sz w:val="16"/>
                <w:szCs w:val="16"/>
              </w:rPr>
              <w:t>у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частк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>
              <w:drawing>
                <wp:anchor simplePos="0" relativeHeight="251658662" behindDoc="1" locked="0" layoutInCell="1" allowOverlap="1">
                  <wp:simplePos x="0" y="0"/>
                  <wp:positionH relativeFrom="page">
                    <wp:posOffset>1734693</wp:posOffset>
                  </wp:positionH>
                  <wp:positionV relativeFrom="paragraph">
                    <wp:posOffset>420751</wp:posOffset>
                  </wp:positionV>
                  <wp:extent cx="6097" cy="6096"/>
                  <wp:effectExtent l="0" t="0" r="0" b="0"/>
                  <wp:wrapNone/>
                  <wp:docPr id="302" name="Freeform 3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4" w:right="0" w:firstLine="0"/>
            </w:pPr>
            <w:r/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(территор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pacing w:val="-2"/>
                <w:sz w:val="16"/>
                <w:szCs w:val="16"/>
              </w:rPr>
              <w:t>и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и) общего пользования</w:t>
            </w:r>
            <w:r>
              <w:rPr sz="16" baseline="0" dirty="0">
                <w:jc w:val="left"/>
                <w:rFonts w:ascii="Times New Roman" w:hAnsi="Times New Roman" w:cs="Times New Roman"/>
                <w:color w:val="000000"/>
                <w:sz w:val="16"/>
                <w:szCs w:val="16"/>
              </w:rPr>
              <w:t>  </w:t>
            </w:r>
            <w:r/>
          </w:p>
        </w:tc>
        <w:tc>
          <w:tcPr>
            <w:tcW w:w="142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5" w:after="0" w:line="240" w:lineRule="auto"/>
              <w:ind w:left="454" w:right="0" w:firstLine="0"/>
            </w:pPr>
            <w:r/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Раздел</w:t>
            </w:r>
            <w:r>
              <w:rPr sz="18" baseline="0" dirty="0">
                <w:jc w:val="left"/>
                <w:rFonts w:ascii="Times New Roman" w:hAnsi="Times New Roman" w:cs="Times New Roman"/>
                <w:color w:val="000000"/>
                <w:sz w:val="18"/>
                <w:szCs w:val="18"/>
              </w:rPr>
              <w:t>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30" w:after="0" w:line="322" w:lineRule="exact"/>
        <w:ind w:left="3224" w:right="369" w:hanging="218"/>
      </w:pP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Координа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ы границы территории, в 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нош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нии 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>
        <w:br w:type="textWrapping" w:clear="all"/>
      </w:r>
      <w:r/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орой ра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з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р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баты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ается проект м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жев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ния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62" w:tblpY="-270"/>
        <w:tblOverlap w:val="never"/>
        "
        <w:tblW w:w="5112" w:type="dxa"/>
        <w:tblLook w:val="04A0" w:firstRow="1" w:lastRow="0" w:firstColumn="1" w:lastColumn="0" w:noHBand="0" w:noVBand="1"/>
      </w:tblPr>
      <w:tblGrid>
        <w:gridCol w:w="1226"/>
        <w:gridCol w:w="1891"/>
        <w:gridCol w:w="2013"/>
      </w:tblGrid>
      <w:tr>
        <w:trPr>
          <w:trHeight w:val="583"/>
        </w:trPr>
        <w:tc>
          <w:tcPr>
            <w:tcW w:w="1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124968</wp:posOffset>
                  </wp:positionH>
                  <wp:positionV relativeFrom="paragraph">
                    <wp:posOffset>205588</wp:posOffset>
                  </wp:positionV>
                  <wp:extent cx="696848" cy="283006"/>
                  <wp:effectExtent l="0" t="0" r="0" b="0"/>
                  <wp:wrapNone/>
                  <wp:docPr id="303" name="Freeform 303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2386838" y="4196055"/>
                            <a:ext cx="582548" cy="1687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65" w:lineRule="exact"/>
                                <w:ind w:left="0" w:right="0" w:firstLine="0"/>
                              </w:pP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№ точек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3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131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6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Система координат: МСК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-63  </w:t>
            </w:r>
            <w:r/>
          </w:p>
        </w:tc>
      </w:tr>
      <w:tr>
        <w:trPr>
          <w:trHeight w:val="304"/>
        </w:trPr>
        <w:tc>
          <w:tcPr>
            <w:tcW w:w="1226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72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X  </w:t>
            </w:r>
            <w:r/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19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Y  </w:t>
            </w:r>
            <w:r/>
          </w:p>
        </w:tc>
      </w:tr>
      <w:tr>
        <w:trPr>
          <w:trHeight w:val="297"/>
        </w:trPr>
        <w:tc>
          <w:tcPr>
            <w:tcW w:w="1226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56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  </w:t>
            </w:r>
            <w:r/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423166.84  </w:t>
            </w:r>
            <w:r/>
          </w:p>
        </w:tc>
        <w:tc>
          <w:tcPr>
            <w:tcW w:w="2013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1391326.98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6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423049.89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1391186.07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6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423102.10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1391144.55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6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423156.74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1391101.39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6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423156.61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1391101.25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6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423228.02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1391041.63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6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7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423226.46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1391039.37  </w:t>
            </w:r>
            <w:r/>
          </w:p>
        </w:tc>
      </w:tr>
      <w:tr>
        <w:trPr>
          <w:trHeight w:val="266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6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8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423270.60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1391002.67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6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9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423318.49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1390962.80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0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423367.42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1390921.92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0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11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423406.10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1390889.52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0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12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423415.26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1390900.44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0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423476.23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1390973.08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0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14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423487.26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1390986.21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0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423426.15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1391037.56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0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16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423466.46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1391085.51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0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17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423527.56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1391034.17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0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18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423532.70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1391040.29  </w:t>
            </w: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0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19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423369.32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1391175.53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06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>
              <w:drawing>
                <wp:anchor simplePos="0" relativeHeight="251659224" behindDoc="1" locked="0" layoutInCell="1" allowOverlap="1">
                  <wp:simplePos x="0" y="0"/>
                  <wp:positionH relativeFrom="page">
                    <wp:posOffset>76</wp:posOffset>
                  </wp:positionH>
                  <wp:positionV relativeFrom="line">
                    <wp:posOffset>173889</wp:posOffset>
                  </wp:positionV>
                  <wp:extent cx="6097" cy="6095"/>
                  <wp:effectExtent l="0" t="0" r="0" b="0"/>
                  <wp:wrapNone/>
                  <wp:docPr id="304" name="Freeform 3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5"/>
                          </a:xfrm>
                          <a:custGeom>
                            <a:rect l="l" t="t" r="r" b="b"/>
                            <a:pathLst>
                              <a:path w="6097" h="6095">
                                <a:moveTo>
                                  <a:pt x="0" y="6095"/>
                                </a:moveTo>
                                <a:lnTo>
                                  <a:pt x="6097" y="6095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27" behindDoc="1" locked="0" layoutInCell="1" allowOverlap="1">
                  <wp:simplePos x="0" y="0"/>
                  <wp:positionH relativeFrom="page">
                    <wp:posOffset>1201242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05" name="Freeform 3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423351.35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1391188.97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301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2580767</wp:posOffset>
            </wp:positionH>
            <wp:positionV relativeFrom="line">
              <wp:posOffset>223109</wp:posOffset>
            </wp:positionV>
            <wp:extent cx="2815081" cy="1753615"/>
            <wp:effectExtent l="0" t="0" r="0" b="0"/>
            <wp:wrapNone/>
            <wp:docPr id="306" name="Freeform 3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580767" y="8431886"/>
                      <a:ext cx="2700781" cy="16393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5" w:lineRule="exact"/>
                          <w:ind w:left="2039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Координаты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535"/>
                          </w:tabs>
                          <w:spacing w:before="0" w:after="0" w:line="304" w:lineRule="exact"/>
                          <w:ind w:left="1596" w:right="0" w:hanging="408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Система координат: МСК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-63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X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Y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173"/>
                            <w:tab w:val="left" w:pos="3053"/>
                          </w:tabs>
                          <w:spacing w:before="0" w:after="0" w:line="285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н1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423464.30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1391005.50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н2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423487.26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1390986.21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н3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423476.23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1390973.08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н4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423473.75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1390970.13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н5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423460.22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1390954.01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н6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423446.69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1390937.89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z w:val="28"/>
          <w:szCs w:val="28"/>
        </w:rPr>
        <w:t>оордина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z w:val="28"/>
          <w:szCs w:val="28"/>
        </w:rPr>
        <w:t>ы хар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z w:val="28"/>
          <w:szCs w:val="28"/>
        </w:rPr>
        <w:t>ерных точек кра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pacing w:val="-2"/>
          <w:sz w:val="28"/>
          <w:szCs w:val="28"/>
        </w:rPr>
        <w:t>с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z w:val="28"/>
          <w:szCs w:val="28"/>
        </w:rPr>
        <w:t>ных л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иний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62" w:tblpY="-270"/>
        <w:tblOverlap w:val="never"/>
        "
        <w:tblW w:w="5112" w:type="dxa"/>
        <w:tblLook w:val="04A0" w:firstRow="1" w:lastRow="0" w:firstColumn="1" w:lastColumn="0" w:noHBand="0" w:noVBand="1"/>
      </w:tblPr>
      <w:tblGrid>
        <w:gridCol w:w="1226"/>
        <w:gridCol w:w="1891"/>
        <w:gridCol w:w="2013"/>
      </w:tblGrid>
      <w:tr>
        <w:trPr>
          <w:trHeight w:val="583"/>
        </w:trPr>
        <w:tc>
          <w:tcPr>
            <w:tcW w:w="1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3" w:after="0" w:line="240" w:lineRule="auto"/>
              <w:ind w:left="19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№ точек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39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304"/>
        </w:trPr>
        <w:tc>
          <w:tcPr>
            <w:tcW w:w="1226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97"/>
        </w:trPr>
        <w:tc>
          <w:tcPr>
            <w:tcW w:w="1226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3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421" w:bottom="400" w:left="500" w:header="708" w:footer="708" w:gutter="0"/>
          <w:docGrid w:linePitch="360"/>
        </w:sectPr>
      </w:pPr>
      <w:r>
        <w:drawing>
          <wp:anchor simplePos="0" relativeHeight="251659433" behindDoc="1" locked="0" layoutInCell="1" allowOverlap="1">
            <wp:simplePos x="0" y="0"/>
            <wp:positionH relativeFrom="page">
              <wp:posOffset>3041014</wp:posOffset>
            </wp:positionH>
            <wp:positionV relativeFrom="page">
              <wp:posOffset>10077908</wp:posOffset>
            </wp:positionV>
            <wp:extent cx="6097" cy="6096"/>
            <wp:effectExtent l="0" t="0" r="0" b="0"/>
            <wp:wrapNone/>
            <wp:docPr id="307" name="Freeform 3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9436" behindDoc="1" locked="0" layoutInCell="1" allowOverlap="1">
            <wp:simplePos x="0" y="0"/>
            <wp:positionH relativeFrom="page">
              <wp:posOffset>4242180</wp:posOffset>
            </wp:positionH>
            <wp:positionV relativeFrom="page">
              <wp:posOffset>10077908</wp:posOffset>
            </wp:positionV>
            <wp:extent cx="6096" cy="6096"/>
            <wp:effectExtent l="0" t="0" r="0" b="0"/>
            <wp:wrapNone/>
            <wp:docPr id="308" name="Freeform 3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62" w:tblpY="-270"/>
        <w:tblOverlap w:val="never"/>
        "
        <w:tblW w:w="5112" w:type="dxa"/>
        <w:tblLook w:val="04A0" w:firstRow="1" w:lastRow="0" w:firstColumn="1" w:lastColumn="0" w:noHBand="0" w:noVBand="1"/>
      </w:tblPr>
      <w:tblGrid>
        <w:gridCol w:w="1226"/>
        <w:gridCol w:w="1891"/>
        <w:gridCol w:w="2013"/>
      </w:tblGrid>
      <w:tr>
        <w:trPr>
          <w:trHeight w:val="25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82" w:right="0" w:firstLine="0"/>
              <w:jc w:val="both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779144</wp:posOffset>
                  </wp:positionH>
                  <wp:positionV relativeFrom="line">
                    <wp:posOffset>-8992</wp:posOffset>
                  </wp:positionV>
                  <wp:extent cx="6097" cy="6096"/>
                  <wp:effectExtent l="0" t="0" r="0" b="0"/>
                  <wp:wrapNone/>
                  <wp:docPr id="309" name="Freeform 3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1201166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310" name="Freeform 3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423433.16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1390921.77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8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423419.63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1390905.65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8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423415.26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1390900.44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423406.10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1390889.52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423383.10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1390908.79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423396.60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1390924.86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423410.13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1390940.98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423423.66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1390957.09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423437.19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1390973.21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423450.72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1390989.33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423455.83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1391103.92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423444.31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1391090.24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423433.02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1391076.81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423421.73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1391063.38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423410.44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1391049.95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423397.57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1391034.64  </w:t>
            </w:r>
            <w:r/>
          </w:p>
        </w:tc>
      </w:tr>
      <w:tr>
        <w:trPr>
          <w:trHeight w:val="266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423384.70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1391019.33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423371.83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1391004.02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423358.96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1390988.71  </w:t>
            </w: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423381.62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1390969.93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423404.18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1390951.00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423417.04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1390966.32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423429.89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1390981.64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423442.75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1390996.96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423455.90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1391012.56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423433.31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1391031.54  </w:t>
            </w: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423426.15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1391037.56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423437.09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1391050.58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423448.38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1391064.01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423459.68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1391077.45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423466.46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1391085.51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423527.56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1391034.17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423532.70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1391040.29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423471.22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1391091.18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423406.60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1391144.67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423396.82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1391132.96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423387.21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1391121.44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423377.60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1391109.93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423367.98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1391098.41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423358.37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1391086.89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423348.75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1391075.38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423339.14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1391063.86  </w:t>
            </w:r>
            <w:r/>
          </w:p>
        </w:tc>
      </w:tr>
      <w:tr>
        <w:trPr>
          <w:trHeight w:val="266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423329.52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1391052.34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423319.91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1391040.83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423310.30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1391029.31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423328.81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1391013.86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423347.33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1390998.42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423356.94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1391009.93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423366.55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1391021.45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423376.17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1391032.97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423385.78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1391044.48  </w:t>
            </w: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>
              <w:drawing>
                <wp:anchor simplePos="0" relativeHeight="251659547" behindDoc="1" locked="0" layoutInCell="1" allowOverlap="1">
                  <wp:simplePos x="0" y="0"/>
                  <wp:positionH relativeFrom="page">
                    <wp:posOffset>779144</wp:posOffset>
                  </wp:positionH>
                  <wp:positionV relativeFrom="line">
                    <wp:posOffset>173889</wp:posOffset>
                  </wp:positionV>
                  <wp:extent cx="6097" cy="6096"/>
                  <wp:effectExtent l="0" t="0" r="0" b="0"/>
                  <wp:wrapNone/>
                  <wp:docPr id="311" name="Freeform 3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>
              <w:drawing>
                <wp:anchor simplePos="0" relativeHeight="251659550" behindDoc="1" locked="0" layoutInCell="1" allowOverlap="1">
                  <wp:simplePos x="0" y="0"/>
                  <wp:positionH relativeFrom="page">
                    <wp:posOffset>1201166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12" name="Freeform 3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423395.40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1391056.00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62" w:tblpY="-270"/>
        <w:tblOverlap w:val="never"/>
        "
        <w:tblW w:w="5112" w:type="dxa"/>
        <w:tblLook w:val="04A0" w:firstRow="1" w:lastRow="0" w:firstColumn="1" w:lastColumn="0" w:noHBand="0" w:noVBand="1"/>
      </w:tblPr>
      <w:tblGrid>
        <w:gridCol w:w="1226"/>
        <w:gridCol w:w="1891"/>
        <w:gridCol w:w="2013"/>
      </w:tblGrid>
      <w:tr>
        <w:trPr>
          <w:trHeight w:val="25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779144</wp:posOffset>
                  </wp:positionH>
                  <wp:positionV relativeFrom="line">
                    <wp:posOffset>-8992</wp:posOffset>
                  </wp:positionV>
                  <wp:extent cx="6097" cy="6096"/>
                  <wp:effectExtent l="0" t="0" r="0" b="0"/>
                  <wp:wrapNone/>
                  <wp:docPr id="313" name="Freeform 3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1201166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314" name="Freeform 3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423405.01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1391067.52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423414.63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1391079.03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423424.24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1391090.55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423433.85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1391102.07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423443.77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1391113.90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423425.18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1391129.29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423351.35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1391188.97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423332.80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1391166.80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423319.96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1391151.46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423307.13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1391136.13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423294.29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1391120.79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423281.46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1391105.46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423268.62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1391090.12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423255.79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1391074.78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423278.82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1391055.56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423301.86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1391036.35  </w:t>
            </w:r>
            <w:r/>
          </w:p>
        </w:tc>
      </w:tr>
      <w:tr>
        <w:trPr>
          <w:trHeight w:val="266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423314.73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1391051.66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423327.60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1391066.97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423340.47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1391082.28  </w:t>
            </w: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423353.34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1391097.59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423366.21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1391112.90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423379.08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1391128.21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423398.28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1391151.55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423386.72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1391161.12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423375.17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1391170.68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423369.32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1391175.53  </w:t>
            </w: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423363.41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1391179.95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423069.32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1391209.48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423049.89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1391186.07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423065.51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1391173.65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423081.18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1391161.19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423096.82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1391148.75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423102.10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1391144.55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423112.52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1391136.32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423128.23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1391123.91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423143.93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1391111.51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423156.74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1391101.39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423156.61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1391101.25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423159.44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1391098.89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423174.78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1391086.08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423190.15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1391073.25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423205.52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1391060.42  </w:t>
            </w:r>
            <w:r/>
          </w:p>
        </w:tc>
      </w:tr>
      <w:tr>
        <w:trPr>
          <w:trHeight w:val="266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423220.86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1391047.61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423228.02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1391041.63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423226.46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1391039.37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423234.46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1391032.72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423249.87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1391019.91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423265.25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1391007.12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423270.60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1391002.67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423280.61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1390994.34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423295.97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1390981.55  </w:t>
            </w: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>
              <w:drawing>
                <wp:anchor simplePos="0" relativeHeight="251659547" behindDoc="1" locked="0" layoutInCell="1" allowOverlap="1">
                  <wp:simplePos x="0" y="0"/>
                  <wp:positionH relativeFrom="page">
                    <wp:posOffset>779144</wp:posOffset>
                  </wp:positionH>
                  <wp:positionV relativeFrom="line">
                    <wp:posOffset>173889</wp:posOffset>
                  </wp:positionV>
                  <wp:extent cx="6097" cy="6096"/>
                  <wp:effectExtent l="0" t="0" r="0" b="0"/>
                  <wp:wrapNone/>
                  <wp:docPr id="315" name="Freeform 3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>
              <w:drawing>
                <wp:anchor simplePos="0" relativeHeight="251659550" behindDoc="1" locked="0" layoutInCell="1" allowOverlap="1">
                  <wp:simplePos x="0" y="0"/>
                  <wp:positionH relativeFrom="page">
                    <wp:posOffset>1201166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16" name="Freeform 3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423311.36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1390968.74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62" w:tblpY="-270"/>
        <w:tblOverlap w:val="never"/>
        "
        <w:tblW w:w="5112" w:type="dxa"/>
        <w:tblLook w:val="04A0" w:firstRow="1" w:lastRow="0" w:firstColumn="1" w:lastColumn="0" w:noHBand="0" w:noVBand="1"/>
      </w:tblPr>
      <w:tblGrid>
        <w:gridCol w:w="1226"/>
        <w:gridCol w:w="1891"/>
        <w:gridCol w:w="2013"/>
      </w:tblGrid>
      <w:tr>
        <w:trPr>
          <w:trHeight w:val="25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779144</wp:posOffset>
                  </wp:positionH>
                  <wp:positionV relativeFrom="line">
                    <wp:posOffset>-8992</wp:posOffset>
                  </wp:positionV>
                  <wp:extent cx="6097" cy="6096"/>
                  <wp:effectExtent l="0" t="0" r="0" b="0"/>
                  <wp:wrapNone/>
                  <wp:docPr id="317" name="Freeform 3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1201166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318" name="Freeform 3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423318.49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1390962.80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423326.72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1390955.93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423342.06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1390943.11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423357.42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1390930.28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423367.42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1390921.92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423370.84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1390919.06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423390.05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1390941.94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423376.61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1390953.15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423361.25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1390965.97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423345.89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1390978.78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423330.53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1390991.59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423315.17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1391004.40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423299.81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1391017.22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423284.45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1391030.03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423269.09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1391042.84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423253.73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1391055.65  </w:t>
            </w:r>
            <w:r/>
          </w:p>
        </w:tc>
      </w:tr>
      <w:tr>
        <w:trPr>
          <w:trHeight w:val="266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423245.51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1391062.50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423238.37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1391068.47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423223.01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1391081.28  </w:t>
            </w: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423207.65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1391094.09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423192.29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1391106.90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423176.93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1391119.72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423161.57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1391132.53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423146.21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1391145.34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423130.85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1391158.15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423115.49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1391170.97  </w:t>
            </w: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423100.13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1391183.78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423084.77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1391196.59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423293.98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1391231.88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423277.83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1391212.67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423264.96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1391197.36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423252.09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1391182.05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423239.22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1391166.74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423226.35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1391151.43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423213.48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1391136.12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423200.61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1391120.81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423223.64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1391101.59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423246.67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1391082.38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423259.54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1391097.69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423272.41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1391113.00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423285.28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1391128.31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423298.15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1391143.62  </w:t>
            </w:r>
            <w:r/>
          </w:p>
        </w:tc>
      </w:tr>
      <w:tr>
        <w:trPr>
          <w:trHeight w:val="266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423311.02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1391158.93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423323.89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1391174.24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423342.09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1391195.89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423330.06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1391204.89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423318.04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1391213.88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423306.01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1391222.88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423237.04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1391274.47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423223.31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1391258.14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423210.44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1391242.83  </w:t>
            </w: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>
              <w:drawing>
                <wp:anchor simplePos="0" relativeHeight="251659547" behindDoc="1" locked="0" layoutInCell="1" allowOverlap="1">
                  <wp:simplePos x="0" y="0"/>
                  <wp:positionH relativeFrom="page">
                    <wp:posOffset>779144</wp:posOffset>
                  </wp:positionH>
                  <wp:positionV relativeFrom="line">
                    <wp:posOffset>173889</wp:posOffset>
                  </wp:positionV>
                  <wp:extent cx="6097" cy="6096"/>
                  <wp:effectExtent l="0" t="0" r="0" b="0"/>
                  <wp:wrapNone/>
                  <wp:docPr id="319" name="Freeform 3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>
              <w:drawing>
                <wp:anchor simplePos="0" relativeHeight="251659550" behindDoc="1" locked="0" layoutInCell="1" allowOverlap="1">
                  <wp:simplePos x="0" y="0"/>
                  <wp:positionH relativeFrom="page">
                    <wp:posOffset>1201166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20" name="Freeform 3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423197.57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1391227.52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62" w:tblpY="-270"/>
        <w:tblOverlap w:val="never"/>
        "
        <w:tblW w:w="5112" w:type="dxa"/>
        <w:tblLook w:val="04A0" w:firstRow="1" w:lastRow="0" w:firstColumn="1" w:lastColumn="0" w:noHBand="0" w:noVBand="1"/>
      </w:tblPr>
      <w:tblGrid>
        <w:gridCol w:w="1226"/>
        <w:gridCol w:w="1891"/>
        <w:gridCol w:w="2013"/>
      </w:tblGrid>
      <w:tr>
        <w:trPr>
          <w:trHeight w:val="25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779144</wp:posOffset>
                  </wp:positionH>
                  <wp:positionV relativeFrom="line">
                    <wp:posOffset>-8992</wp:posOffset>
                  </wp:positionV>
                  <wp:extent cx="6097" cy="6096"/>
                  <wp:effectExtent l="0" t="0" r="0" b="0"/>
                  <wp:wrapNone/>
                  <wp:docPr id="321" name="Freeform 3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1201166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322" name="Freeform 3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423184.70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1391212.21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423171.83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1391196.90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423158.96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1391181.59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423146.09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1391166.28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423169.13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1391147.07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423192.16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1391127.85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423205.03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1391143.16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423217.90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1391158.47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423230.77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1391173.78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423243.64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1391189.09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423256.51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1391204.40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423269.38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1391219.71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423285.16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1391238.47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423273.13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1391247.47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423261.09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1391256.48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423249.10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1391265.45  </w:t>
            </w:r>
            <w:r/>
          </w:p>
        </w:tc>
      </w:tr>
      <w:tr>
        <w:trPr>
          <w:trHeight w:val="266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423180.10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1391317.06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423168.80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1391303.62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423155.93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1391288.31  </w:t>
            </w: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423143.06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1391273.00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423130.19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1391257.69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423117.32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1391242.38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423104.45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1391227.07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423091.58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1391211.76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423114.61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1391192.54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423137.65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1391173.33  </w:t>
            </w:r>
            <w:r/>
          </w:p>
        </w:tc>
      </w:tr>
      <w:tr>
        <w:trPr>
          <w:trHeight w:val="268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423150.52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1391188.64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423163.39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1391203.95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423176.26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1391219.26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423189.13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1391234.57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423202.00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1391249.88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423214.87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1391265.19  </w:t>
            </w:r>
            <w:r/>
          </w:p>
        </w:tc>
      </w:tr>
      <w:tr>
        <w:trPr>
          <w:trHeight w:val="267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423228.21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1391281.07  </w:t>
            </w:r>
            <w:r/>
          </w:p>
        </w:tc>
      </w:tr>
      <w:tr>
        <w:trPr>
          <w:trHeight w:val="265"/>
        </w:trPr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2" w:right="0" w:firstLine="0"/>
              <w:jc w:val="both"/>
            </w:pPr>
            <w:r>
              <w:drawing>
                <wp:anchor simplePos="0" relativeHeight="251659097" behindDoc="1" locked="0" layoutInCell="1" allowOverlap="1">
                  <wp:simplePos x="0" y="0"/>
                  <wp:positionH relativeFrom="page">
                    <wp:posOffset>779144</wp:posOffset>
                  </wp:positionH>
                  <wp:positionV relativeFrom="line">
                    <wp:posOffset>173888</wp:posOffset>
                  </wp:positionV>
                  <wp:extent cx="6097" cy="6097"/>
                  <wp:effectExtent l="0" t="0" r="0" b="0"/>
                  <wp:wrapNone/>
                  <wp:docPr id="323" name="Freeform 3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7"/>
                          </a:xfrm>
                          <a:custGeom>
                            <a:rect l="l" t="t" r="r" b="b"/>
                            <a:pathLst>
                              <a:path w="6097" h="6097">
                                <a:moveTo>
                                  <a:pt x="0" y="6097"/>
                                </a:moveTo>
                                <a:lnTo>
                                  <a:pt x="6097" y="6097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91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9" w:right="0" w:firstLine="0"/>
              <w:jc w:val="both"/>
            </w:pPr>
            <w:r>
              <w:drawing>
                <wp:anchor simplePos="0" relativeHeight="251659100" behindDoc="1" locked="0" layoutInCell="1" allowOverlap="1">
                  <wp:simplePos x="0" y="0"/>
                  <wp:positionH relativeFrom="page">
                    <wp:posOffset>1201166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324" name="Freeform 3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423204.16  </w:t>
            </w:r>
            <w:r/>
          </w:p>
        </w:tc>
        <w:tc>
          <w:tcPr>
            <w:tcW w:w="2013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1391299.06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1563877</wp:posOffset>
            </wp:positionH>
            <wp:positionV relativeFrom="paragraph">
              <wp:posOffset>60202</wp:posOffset>
            </wp:positionV>
            <wp:extent cx="5132705" cy="690138"/>
            <wp:effectExtent l="0" t="0" r="0" b="0"/>
            <wp:wrapNone/>
            <wp:docPr id="325" name="Freeform 3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563877" y="7254753"/>
                      <a:ext cx="5018405" cy="57583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0" w:lineRule="exact"/>
                          <w:ind w:left="0" w:right="0" w:firstLine="0"/>
                        </w:pP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Координа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pacing w:val="-2"/>
                            <w:sz w:val="28"/>
                            <w:szCs w:val="28"/>
                          </w:rPr>
                          <w:t>т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8"/>
                            <w:szCs w:val="28"/>
                          </w:rPr>
                          <w:t>ы хар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pacing w:val="-2"/>
                            <w:sz w:val="28"/>
                            <w:szCs w:val="28"/>
                          </w:rPr>
                          <w:t>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8"/>
                            <w:szCs w:val="28"/>
                          </w:rPr>
                          <w:t>к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pacing w:val="-2"/>
                            <w:sz w:val="28"/>
                            <w:szCs w:val="28"/>
                          </w:rPr>
                          <w:t>т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8"/>
                            <w:szCs w:val="28"/>
                          </w:rPr>
                          <w:t>ерных точек л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pacing w:val="-2"/>
                            <w:sz w:val="28"/>
                            <w:szCs w:val="28"/>
                          </w:rPr>
                          <w:t>и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8"/>
                            <w:szCs w:val="28"/>
                          </w:rPr>
                          <w:t>ний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pacing w:val="-3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8"/>
                            <w:szCs w:val="28"/>
                          </w:rPr>
                          <w:t>отст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pacing w:val="-4"/>
                            <w:sz w:val="28"/>
                            <w:szCs w:val="28"/>
                          </w:rPr>
                          <w:t>у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8"/>
                            <w:szCs w:val="28"/>
                          </w:rPr>
                          <w:t>па от к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ра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8"/>
                            <w:szCs w:val="28"/>
                          </w:rPr>
                          <w:t>с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ных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3"/>
                            <w:sz w:val="28"/>
                            <w:szCs w:val="28"/>
                          </w:rPr>
                          <w:t> 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линий</w:t>
                        </w:r>
                        <w:r>
                          <w:rPr sz="28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260" w:after="0" w:line="265" w:lineRule="exact"/>
                          <w:ind w:left="1272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№ точек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8"/>
        <w:gridCol w:w="1879"/>
        <w:gridCol w:w="2015"/>
      </w:tblGrid>
      <w:tr>
        <w:trPr>
          <w:trHeight w:val="583"/>
        </w:trPr>
        <w:tc>
          <w:tcPr>
            <w:tcW w:w="12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3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1311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Координаты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59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Система координат: МСК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-63  </w:t>
            </w:r>
            <w:r/>
          </w:p>
        </w:tc>
      </w:tr>
      <w:tr>
        <w:trPr>
          <w:trHeight w:val="333"/>
        </w:trPr>
        <w:tc>
          <w:tcPr>
            <w:tcW w:w="123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67" w:right="0" w:firstLine="0"/>
            </w:pPr>
            <w:r>
              <w:drawing>
                <wp:anchor simplePos="0" relativeHeight="251659181" behindDoc="1" locked="0" layoutInCell="1" allowOverlap="1">
                  <wp:simplePos x="0" y="0"/>
                  <wp:positionH relativeFrom="page">
                    <wp:posOffset>-780592</wp:posOffset>
                  </wp:positionH>
                  <wp:positionV relativeFrom="line">
                    <wp:posOffset>192176</wp:posOffset>
                  </wp:positionV>
                  <wp:extent cx="6096" cy="1524"/>
                  <wp:effectExtent l="0" t="0" r="0" b="0"/>
                  <wp:wrapNone/>
                  <wp:docPr id="326" name="Freeform 3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1524"/>
                          </a:xfrm>
                          <a:custGeom>
                            <a:rect l="l" t="t" r="r" b="b"/>
                            <a:pathLst>
                              <a:path w="6096" h="1524">
                                <a:moveTo>
                                  <a:pt x="0" y="1524"/>
                                </a:moveTo>
                                <a:lnTo>
                                  <a:pt x="6096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86" behindDoc="1" locked="0" layoutInCell="1" allowOverlap="1">
                  <wp:simplePos x="0" y="0"/>
                  <wp:positionH relativeFrom="page">
                    <wp:posOffset>6173</wp:posOffset>
                  </wp:positionH>
                  <wp:positionV relativeFrom="line">
                    <wp:posOffset>192176</wp:posOffset>
                  </wp:positionV>
                  <wp:extent cx="6096" cy="1524"/>
                  <wp:effectExtent l="0" t="0" r="0" b="0"/>
                  <wp:wrapNone/>
                  <wp:docPr id="327" name="Freeform 3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1524"/>
                          </a:xfrm>
                          <a:custGeom>
                            <a:rect l="l" t="t" r="r" b="b"/>
                            <a:pathLst>
                              <a:path w="6096" h="1524">
                                <a:moveTo>
                                  <a:pt x="0" y="1524"/>
                                </a:moveTo>
                                <a:lnTo>
                                  <a:pt x="6096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X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19" w:right="0" w:firstLine="0"/>
            </w:pPr>
            <w:r>
              <w:drawing>
                <wp:anchor simplePos="0" relativeHeight="251659190" behindDoc="1" locked="0" layoutInCell="1" allowOverlap="1">
                  <wp:simplePos x="0" y="0"/>
                  <wp:positionH relativeFrom="page">
                    <wp:posOffset>6096</wp:posOffset>
                  </wp:positionH>
                  <wp:positionV relativeFrom="line">
                    <wp:posOffset>192176</wp:posOffset>
                  </wp:positionV>
                  <wp:extent cx="6096" cy="1524"/>
                  <wp:effectExtent l="0" t="0" r="0" b="0"/>
                  <wp:wrapNone/>
                  <wp:docPr id="328" name="Freeform 3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1524"/>
                          </a:xfrm>
                          <a:custGeom>
                            <a:rect l="l" t="t" r="r" b="b"/>
                            <a:pathLst>
                              <a:path w="6096" h="1524">
                                <a:moveTo>
                                  <a:pt x="0" y="1524"/>
                                </a:moveTo>
                                <a:lnTo>
                                  <a:pt x="6096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94" behindDoc="1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192176</wp:posOffset>
                  </wp:positionV>
                  <wp:extent cx="6096" cy="1524"/>
                  <wp:effectExtent l="0" t="0" r="0" b="0"/>
                  <wp:wrapNone/>
                  <wp:docPr id="329" name="Freeform 3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1524"/>
                          </a:xfrm>
                          <a:custGeom>
                            <a:rect l="l" t="t" r="r" b="b"/>
                            <a:pathLst>
                              <a:path w="6096" h="1524">
                                <a:moveTo>
                                  <a:pt x="0" y="1524"/>
                                </a:moveTo>
                                <a:lnTo>
                                  <a:pt x="6096" y="152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Y  </w:t>
            </w:r>
            <w:r/>
          </w:p>
        </w:tc>
      </w:tr>
      <w:tr>
        <w:trPr>
          <w:trHeight w:val="268"/>
        </w:trPr>
        <w:tc>
          <w:tcPr>
            <w:tcW w:w="1238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215" behindDoc="1" locked="0" layoutInCell="1" allowOverlap="1">
                  <wp:simplePos x="0" y="0"/>
                  <wp:positionH relativeFrom="page">
                    <wp:posOffset>6097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30" name="Freeform 3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217" behindDoc="1" locked="0" layoutInCell="1" allowOverlap="1">
                  <wp:simplePos x="0" y="0"/>
                  <wp:positionH relativeFrom="page">
                    <wp:posOffset>6173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31" name="Freeform 3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423464.67  </w:t>
            </w:r>
            <w:r/>
          </w:p>
        </w:tc>
        <w:tc>
          <w:tcPr>
            <w:tcW w:w="2015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>
              <w:drawing>
                <wp:anchor simplePos="0" relativeHeight="251659219" behindDoc="1" locked="0" layoutInCell="1" allowOverlap="1">
                  <wp:simplePos x="0" y="0"/>
                  <wp:positionH relativeFrom="page">
                    <wp:posOffset>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32" name="Freeform 3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21" behindDoc="1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33" name="Freeform 3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1391001.27  </w:t>
            </w:r>
            <w:r/>
          </w:p>
        </w:tc>
      </w:tr>
      <w:tr>
        <w:trPr>
          <w:trHeight w:val="266"/>
        </w:trPr>
        <w:tc>
          <w:tcPr>
            <w:tcW w:w="123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240" behindDoc="1" locked="0" layoutInCell="1" allowOverlap="1">
                  <wp:simplePos x="0" y="0"/>
                  <wp:positionH relativeFrom="page">
                    <wp:posOffset>6097</wp:posOffset>
                  </wp:positionH>
                  <wp:positionV relativeFrom="line">
                    <wp:posOffset>174269</wp:posOffset>
                  </wp:positionV>
                  <wp:extent cx="6096" cy="6096"/>
                  <wp:effectExtent l="0" t="0" r="0" b="0"/>
                  <wp:wrapNone/>
                  <wp:docPr id="334" name="Freeform 3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242" behindDoc="1" locked="0" layoutInCell="1" allowOverlap="1">
                  <wp:simplePos x="0" y="0"/>
                  <wp:positionH relativeFrom="page">
                    <wp:posOffset>6173</wp:posOffset>
                  </wp:positionH>
                  <wp:positionV relativeFrom="line">
                    <wp:posOffset>174269</wp:posOffset>
                  </wp:positionV>
                  <wp:extent cx="6096" cy="6096"/>
                  <wp:effectExtent l="0" t="0" r="0" b="0"/>
                  <wp:wrapNone/>
                  <wp:docPr id="335" name="Freeform 3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423483.03  </w:t>
            </w:r>
            <w:r/>
          </w:p>
        </w:tc>
        <w:tc>
          <w:tcPr>
            <w:tcW w:w="20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>
              <w:drawing>
                <wp:anchor simplePos="0" relativeHeight="251659244" behindDoc="1" locked="0" layoutInCell="1" allowOverlap="1">
                  <wp:simplePos x="0" y="0"/>
                  <wp:positionH relativeFrom="page">
                    <wp:posOffset>6096</wp:posOffset>
                  </wp:positionH>
                  <wp:positionV relativeFrom="line">
                    <wp:posOffset>174269</wp:posOffset>
                  </wp:positionV>
                  <wp:extent cx="6096" cy="6096"/>
                  <wp:effectExtent l="0" t="0" r="0" b="0"/>
                  <wp:wrapNone/>
                  <wp:docPr id="336" name="Freeform 3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46" behindDoc="1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174269</wp:posOffset>
                  </wp:positionV>
                  <wp:extent cx="6096" cy="6096"/>
                  <wp:effectExtent l="0" t="0" r="0" b="0"/>
                  <wp:wrapNone/>
                  <wp:docPr id="337" name="Freeform 3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1390985.84  </w:t>
            </w:r>
            <w:r/>
          </w:p>
        </w:tc>
      </w:tr>
      <w:tr>
        <w:trPr>
          <w:trHeight w:val="265"/>
        </w:trPr>
        <w:tc>
          <w:tcPr>
            <w:tcW w:w="123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265" behindDoc="1" locked="0" layoutInCell="1" allowOverlap="1">
                  <wp:simplePos x="0" y="0"/>
                  <wp:positionH relativeFrom="page">
                    <wp:posOffset>6097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38" name="Freeform 3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267" behindDoc="1" locked="0" layoutInCell="1" allowOverlap="1">
                  <wp:simplePos x="0" y="0"/>
                  <wp:positionH relativeFrom="page">
                    <wp:posOffset>6173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39" name="Freeform 3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423473.93  </w:t>
            </w:r>
            <w:r/>
          </w:p>
        </w:tc>
        <w:tc>
          <w:tcPr>
            <w:tcW w:w="20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>
              <w:drawing>
                <wp:anchor simplePos="0" relativeHeight="251659269" behindDoc="1" locked="0" layoutInCell="1" allowOverlap="1">
                  <wp:simplePos x="0" y="0"/>
                  <wp:positionH relativeFrom="page">
                    <wp:posOffset>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40" name="Freeform 3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71" behindDoc="1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41" name="Freeform 3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1390975.01  </w:t>
            </w:r>
            <w:r/>
          </w:p>
        </w:tc>
      </w:tr>
      <w:tr>
        <w:trPr>
          <w:trHeight w:val="265"/>
        </w:trPr>
        <w:tc>
          <w:tcPr>
            <w:tcW w:w="123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290" behindDoc="1" locked="0" layoutInCell="1" allowOverlap="1">
                  <wp:simplePos x="0" y="0"/>
                  <wp:positionH relativeFrom="page">
                    <wp:posOffset>6097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342" name="Freeform 3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292" behindDoc="1" locked="0" layoutInCell="1" allowOverlap="1">
                  <wp:simplePos x="0" y="0"/>
                  <wp:positionH relativeFrom="page">
                    <wp:posOffset>6173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343" name="Freeform 3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423471.45  </w:t>
            </w:r>
            <w:r/>
          </w:p>
        </w:tc>
        <w:tc>
          <w:tcPr>
            <w:tcW w:w="20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>
              <w:drawing>
                <wp:anchor simplePos="0" relativeHeight="251659294" behindDoc="1" locked="0" layoutInCell="1" allowOverlap="1">
                  <wp:simplePos x="0" y="0"/>
                  <wp:positionH relativeFrom="page">
                    <wp:posOffset>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344" name="Freeform 3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96" behindDoc="1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345" name="Freeform 3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1390972.06  </w:t>
            </w:r>
            <w:r/>
          </w:p>
        </w:tc>
      </w:tr>
      <w:tr>
        <w:trPr>
          <w:trHeight w:val="265"/>
        </w:trPr>
        <w:tc>
          <w:tcPr>
            <w:tcW w:w="123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315" behindDoc="1" locked="0" layoutInCell="1" allowOverlap="1">
                  <wp:simplePos x="0" y="0"/>
                  <wp:positionH relativeFrom="page">
                    <wp:posOffset>6097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46" name="Freeform 3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317" behindDoc="1" locked="0" layoutInCell="1" allowOverlap="1">
                  <wp:simplePos x="0" y="0"/>
                  <wp:positionH relativeFrom="page">
                    <wp:posOffset>6173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47" name="Freeform 3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423457.92  </w:t>
            </w:r>
            <w:r/>
          </w:p>
        </w:tc>
        <w:tc>
          <w:tcPr>
            <w:tcW w:w="20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>
              <w:drawing>
                <wp:anchor simplePos="0" relativeHeight="251659319" behindDoc="1" locked="0" layoutInCell="1" allowOverlap="1">
                  <wp:simplePos x="0" y="0"/>
                  <wp:positionH relativeFrom="page">
                    <wp:posOffset>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48" name="Freeform 3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21" behindDoc="1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49" name="Freeform 3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1390955.94  </w:t>
            </w:r>
            <w:r/>
          </w:p>
        </w:tc>
      </w:tr>
      <w:tr>
        <w:trPr>
          <w:trHeight w:val="268"/>
        </w:trPr>
        <w:tc>
          <w:tcPr>
            <w:tcW w:w="123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340" behindDoc="1" locked="0" layoutInCell="1" allowOverlap="1">
                  <wp:simplePos x="0" y="0"/>
                  <wp:positionH relativeFrom="page">
                    <wp:posOffset>6097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50" name="Freeform 3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342" behindDoc="1" locked="0" layoutInCell="1" allowOverlap="1">
                  <wp:simplePos x="0" y="0"/>
                  <wp:positionH relativeFrom="page">
                    <wp:posOffset>6173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51" name="Freeform 3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423444.39  </w:t>
            </w:r>
            <w:r/>
          </w:p>
        </w:tc>
        <w:tc>
          <w:tcPr>
            <w:tcW w:w="20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>
              <w:drawing>
                <wp:anchor simplePos="0" relativeHeight="251659344" behindDoc="1" locked="0" layoutInCell="1" allowOverlap="1">
                  <wp:simplePos x="0" y="0"/>
                  <wp:positionH relativeFrom="page">
                    <wp:posOffset>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52" name="Freeform 3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46" behindDoc="1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53" name="Freeform 3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1390939.82  </w:t>
            </w:r>
            <w:r/>
          </w:p>
        </w:tc>
      </w:tr>
      <w:tr>
        <w:trPr>
          <w:trHeight w:val="265"/>
        </w:trPr>
        <w:tc>
          <w:tcPr>
            <w:tcW w:w="123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365" behindDoc="1" locked="0" layoutInCell="1" allowOverlap="1">
                  <wp:simplePos x="0" y="0"/>
                  <wp:positionH relativeFrom="page">
                    <wp:posOffset>6097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54" name="Freeform 3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367" behindDoc="1" locked="0" layoutInCell="1" allowOverlap="1">
                  <wp:simplePos x="0" y="0"/>
                  <wp:positionH relativeFrom="page">
                    <wp:posOffset>6173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55" name="Freeform 3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423430.86  </w:t>
            </w:r>
            <w:r/>
          </w:p>
        </w:tc>
        <w:tc>
          <w:tcPr>
            <w:tcW w:w="20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>
              <w:drawing>
                <wp:anchor simplePos="0" relativeHeight="251659369" behindDoc="1" locked="0" layoutInCell="1" allowOverlap="1">
                  <wp:simplePos x="0" y="0"/>
                  <wp:positionH relativeFrom="page">
                    <wp:posOffset>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56" name="Freeform 3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71" behindDoc="1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357" name="Freeform 3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1390923.70  </w:t>
            </w:r>
            <w:r/>
          </w:p>
        </w:tc>
      </w:tr>
      <w:tr>
        <w:trPr>
          <w:trHeight w:val="265"/>
        </w:trPr>
        <w:tc>
          <w:tcPr>
            <w:tcW w:w="123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390" behindDoc="1" locked="0" layoutInCell="1" allowOverlap="1">
                  <wp:simplePos x="0" y="0"/>
                  <wp:positionH relativeFrom="page">
                    <wp:posOffset>6097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58" name="Freeform 3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392" behindDoc="1" locked="0" layoutInCell="1" allowOverlap="1">
                  <wp:simplePos x="0" y="0"/>
                  <wp:positionH relativeFrom="page">
                    <wp:posOffset>6173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59" name="Freeform 3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423417.33  </w:t>
            </w:r>
            <w:r/>
          </w:p>
        </w:tc>
        <w:tc>
          <w:tcPr>
            <w:tcW w:w="20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>
              <w:drawing>
                <wp:anchor simplePos="0" relativeHeight="251659394" behindDoc="1" locked="0" layoutInCell="1" allowOverlap="1">
                  <wp:simplePos x="0" y="0"/>
                  <wp:positionH relativeFrom="page">
                    <wp:posOffset>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60" name="Freeform 3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96" behindDoc="1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61" name="Freeform 3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1390907.58  </w:t>
            </w:r>
            <w:r/>
          </w:p>
        </w:tc>
      </w:tr>
      <w:tr>
        <w:trPr>
          <w:trHeight w:val="265"/>
        </w:trPr>
        <w:tc>
          <w:tcPr>
            <w:tcW w:w="123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415" behindDoc="1" locked="0" layoutInCell="1" allowOverlap="1">
                  <wp:simplePos x="0" y="0"/>
                  <wp:positionH relativeFrom="page">
                    <wp:posOffset>6097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62" name="Freeform 3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417" behindDoc="1" locked="0" layoutInCell="1" allowOverlap="1">
                  <wp:simplePos x="0" y="0"/>
                  <wp:positionH relativeFrom="page">
                    <wp:posOffset>6173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63" name="Freeform 3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423412.96  </w:t>
            </w:r>
            <w:r/>
          </w:p>
        </w:tc>
        <w:tc>
          <w:tcPr>
            <w:tcW w:w="20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>
              <w:drawing>
                <wp:anchor simplePos="0" relativeHeight="251659419" behindDoc="1" locked="0" layoutInCell="1" allowOverlap="1">
                  <wp:simplePos x="0" y="0"/>
                  <wp:positionH relativeFrom="page">
                    <wp:posOffset>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64" name="Freeform 3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21" behindDoc="1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65" name="Freeform 3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1390902.37  </w:t>
            </w:r>
            <w:r/>
          </w:p>
        </w:tc>
      </w:tr>
      <w:tr>
        <w:trPr>
          <w:trHeight w:val="265"/>
        </w:trPr>
        <w:tc>
          <w:tcPr>
            <w:tcW w:w="123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440" behindDoc="1" locked="0" layoutInCell="1" allowOverlap="1">
                  <wp:simplePos x="0" y="0"/>
                  <wp:positionH relativeFrom="page">
                    <wp:posOffset>6097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66" name="Freeform 3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442" behindDoc="1" locked="0" layoutInCell="1" allowOverlap="1">
                  <wp:simplePos x="0" y="0"/>
                  <wp:positionH relativeFrom="page">
                    <wp:posOffset>6173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67" name="Freeform 3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423405.73  </w:t>
            </w:r>
            <w:r/>
          </w:p>
        </w:tc>
        <w:tc>
          <w:tcPr>
            <w:tcW w:w="20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>
              <w:drawing>
                <wp:anchor simplePos="0" relativeHeight="251659444" behindDoc="1" locked="0" layoutInCell="1" allowOverlap="1">
                  <wp:simplePos x="0" y="0"/>
                  <wp:positionH relativeFrom="page">
                    <wp:posOffset>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68" name="Freeform 3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46" behindDoc="1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69" name="Freeform 3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1390893.75  </w:t>
            </w:r>
            <w:r/>
          </w:p>
        </w:tc>
      </w:tr>
      <w:tr>
        <w:trPr>
          <w:trHeight w:val="267"/>
        </w:trPr>
        <w:tc>
          <w:tcPr>
            <w:tcW w:w="123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449" behindDoc="1" locked="0" layoutInCell="1" allowOverlap="1">
                  <wp:simplePos x="0" y="0"/>
                  <wp:positionH relativeFrom="page">
                    <wp:posOffset>6097</wp:posOffset>
                  </wp:positionH>
                  <wp:positionV relativeFrom="line">
                    <wp:posOffset>175412</wp:posOffset>
                  </wp:positionV>
                  <wp:extent cx="6096" cy="6097"/>
                  <wp:effectExtent l="0" t="0" r="0" b="0"/>
                  <wp:wrapNone/>
                  <wp:docPr id="370" name="Freeform 3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48" behindDoc="1" locked="0" layoutInCell="1" allowOverlap="1">
                  <wp:simplePos x="0" y="0"/>
                  <wp:positionH relativeFrom="page">
                    <wp:posOffset>6097</wp:posOffset>
                  </wp:positionH>
                  <wp:positionV relativeFrom="line">
                    <wp:posOffset>175412</wp:posOffset>
                  </wp:positionV>
                  <wp:extent cx="6096" cy="6097"/>
                  <wp:effectExtent l="0" t="0" r="0" b="0"/>
                  <wp:wrapNone/>
                  <wp:docPr id="371" name="Freeform 3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452" behindDoc="1" locked="0" layoutInCell="1" allowOverlap="1">
                  <wp:simplePos x="0" y="0"/>
                  <wp:positionH relativeFrom="page">
                    <wp:posOffset>6173</wp:posOffset>
                  </wp:positionH>
                  <wp:positionV relativeFrom="line">
                    <wp:posOffset>175412</wp:posOffset>
                  </wp:positionV>
                  <wp:extent cx="6096" cy="6097"/>
                  <wp:effectExtent l="0" t="0" r="0" b="0"/>
                  <wp:wrapNone/>
                  <wp:docPr id="372" name="Freeform 3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423387.33  </w:t>
            </w:r>
            <w:r/>
          </w:p>
        </w:tc>
        <w:tc>
          <w:tcPr>
            <w:tcW w:w="201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>
              <w:drawing>
                <wp:anchor simplePos="0" relativeHeight="251659455" behindDoc="1" locked="0" layoutInCell="1" allowOverlap="1">
                  <wp:simplePos x="0" y="0"/>
                  <wp:positionH relativeFrom="page">
                    <wp:posOffset>6096</wp:posOffset>
                  </wp:positionH>
                  <wp:positionV relativeFrom="line">
                    <wp:posOffset>175412</wp:posOffset>
                  </wp:positionV>
                  <wp:extent cx="6096" cy="6097"/>
                  <wp:effectExtent l="0" t="0" r="0" b="0"/>
                  <wp:wrapNone/>
                  <wp:docPr id="373" name="Freeform 3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59" behindDoc="0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175412</wp:posOffset>
                  </wp:positionV>
                  <wp:extent cx="6096" cy="6097"/>
                  <wp:effectExtent l="0" t="0" r="0" b="0"/>
                  <wp:wrapNone/>
                  <wp:docPr id="374" name="Freeform 3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58" behindDoc="0" locked="0" layoutInCell="1" allowOverlap="1">
                  <wp:simplePos x="0" y="0"/>
                  <wp:positionH relativeFrom="page">
                    <wp:posOffset>1267967</wp:posOffset>
                  </wp:positionH>
                  <wp:positionV relativeFrom="line">
                    <wp:posOffset>175412</wp:posOffset>
                  </wp:positionV>
                  <wp:extent cx="6096" cy="6097"/>
                  <wp:effectExtent l="0" t="0" r="0" b="0"/>
                  <wp:wrapNone/>
                  <wp:docPr id="375" name="Freeform 3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1390909.16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40" w:tblpY="-270"/>
        <w:tblOverlap w:val="never"/>
        "
        <w:tblW w:w="5076" w:type="dxa"/>
        <w:tblLook w:val="04A0" w:firstRow="1" w:lastRow="0" w:firstColumn="1" w:lastColumn="0" w:noHBand="0" w:noVBand="1"/>
      </w:tblPr>
      <w:tblGrid>
        <w:gridCol w:w="1229"/>
        <w:gridCol w:w="1879"/>
        <w:gridCol w:w="1987"/>
      </w:tblGrid>
      <w:tr>
        <w:trPr>
          <w:trHeight w:val="25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376" name="Freeform 3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3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377" name="Freeform 3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378" name="Freeform 3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379" name="Freeform 3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8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380" name="Freeform 3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381" name="Freeform 3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382" name="Freeform 3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423398.90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2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383" name="Freeform 3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70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384" name="Freeform 3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385" name="Freeform 3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1390922.93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3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86" name="Freeform 3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87" name="Freeform 3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88" name="Freeform 3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423412.43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89" name="Freeform 3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1390939.05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3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390" name="Freeform 3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391" name="Freeform 3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392" name="Freeform 3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423425.96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393" name="Freeform 3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1390955.16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3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394" name="Freeform 3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395" name="Freeform 3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396" name="Freeform 3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423439.49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397" name="Freeform 3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1390971.28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3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98" name="Freeform 3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399" name="Freeform 3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00" name="Freeform 4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423453.02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01" name="Freeform 4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1390987.40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4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02" name="Freeform 4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03" name="Freeform 4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04" name="Freeform 4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423456.21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05" name="Freeform 4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1391099.71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4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06" name="Freeform 4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07" name="Freeform 4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08" name="Freeform 4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423446.61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09" name="Freeform 4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1391088.31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4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10" name="Freeform 4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11" name="Freeform 4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12" name="Freeform 4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423435.32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13" name="Freeform 4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1391074.88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4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14" name="Freeform 4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15" name="Freeform 4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16" name="Freeform 4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423424.03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17" name="Freeform 4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1391061.45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5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18" name="Freeform 4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19" name="Freeform 4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20" name="Freeform 4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423412.74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21" name="Freeform 4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1391048.02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5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22" name="Freeform 4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23" name="Freeform 4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24" name="Freeform 4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423399.87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25" name="Freeform 4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1391032.71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5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26" name="Freeform 4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27" name="Freeform 4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28" name="Freeform 4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423387.00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29" name="Freeform 4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1391017.40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5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30" name="Freeform 4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31" name="Freeform 4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32" name="Freeform 4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423374.13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33" name="Freeform 4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1391002.09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6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34" name="Freeform 4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35" name="Freeform 4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36" name="Freeform 4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423363.20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37" name="Freeform 4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1390989.09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6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38" name="Freeform 4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39" name="Freeform 4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40" name="Freeform 4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423383.54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41" name="Freeform 4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1390972.23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6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42" name="Freeform 4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43" name="Freeform 4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44" name="Freeform 4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423403.81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45" name="Freeform 4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1390955.23  </w:t>
            </w:r>
            <w:r/>
          </w:p>
        </w:tc>
      </w:tr>
      <w:tr>
        <w:trPr>
          <w:trHeight w:val="266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6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46" name="Freeform 4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47" name="Freeform 4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48" name="Freeform 4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423414.74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49" name="Freeform 4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1390968.25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7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50" name="Freeform 4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51" name="Freeform 4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52" name="Freeform 4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423427.59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453" name="Freeform 4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1390983.57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7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54" name="Freeform 4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55" name="Freeform 4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56" name="Freeform 4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423440.45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57" name="Freeform 4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1390998.89  </w:t>
            </w:r>
            <w:r/>
          </w:p>
        </w:tc>
      </w:tr>
      <w:tr>
        <w:trPr>
          <w:trHeight w:val="26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7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58" name="Freeform 4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59" name="Freeform 4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60" name="Freeform 4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423451.67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61" name="Freeform 4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1391012.20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7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62" name="Freeform 4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63" name="Freeform 4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64" name="Freeform 4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423431.38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65" name="Freeform 4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1391029.24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8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66" name="Freeform 4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67" name="Freeform 4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68" name="Freeform 4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423421.92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69" name="Freeform 4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1391037.19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8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70" name="Freeform 4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71" name="Freeform 4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72" name="Freeform 4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423434.79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73" name="Freeform 4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1391052.51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8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74" name="Freeform 4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75" name="Freeform 4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76" name="Freeform 4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423446.08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77" name="Freeform 4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1391065.94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8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78" name="Freeform 4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79" name="Freeform 4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80" name="Freeform 4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423457.38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81" name="Freeform 4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1391079.38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9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82" name="Freeform 4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83" name="Freeform 4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84" name="Freeform 4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423464.16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485" name="Freeform 4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1391087.44  </w:t>
            </w:r>
            <w:r/>
          </w:p>
        </w:tc>
      </w:tr>
      <w:tr>
        <w:trPr>
          <w:trHeight w:val="26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9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86" name="Freeform 4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87" name="Freeform 4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88" name="Freeform 4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423466.98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89" name="Freeform 4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1391090.80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9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90" name="Freeform 4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91" name="Freeform 4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92" name="Freeform 4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423406.99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93" name="Freeform 4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1391140.45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9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94" name="Freeform 4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95" name="Freeform 4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96" name="Freeform 4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423399.12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497" name="Freeform 4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1391131.04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0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98" name="Freeform 4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0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499" name="Freeform 4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00" name="Freeform 5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423389.51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0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01" name="Freeform 5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1391119.52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0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02" name="Freeform 5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0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03" name="Freeform 5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04" name="Freeform 5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423379.90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0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05" name="Freeform 5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1391108.01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0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06" name="Freeform 5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0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07" name="Freeform 5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08" name="Freeform 5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423370.28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0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09" name="Freeform 5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1391096.49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0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10" name="Freeform 5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0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11" name="Freeform 5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12" name="Freeform 5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423360.67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0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13" name="Freeform 5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1391084.97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1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14" name="Freeform 5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1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15" name="Freeform 5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16" name="Freeform 5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423351.05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1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17" name="Freeform 5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1391073.46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1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518" name="Freeform 5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1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519" name="Freeform 5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520" name="Freeform 5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423341.44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1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521" name="Freeform 5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1391061.94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1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22" name="Freeform 5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1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23" name="Freeform 5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24" name="Freeform 5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423331.82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1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25" name="Freeform 5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1391050.42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1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526" name="Freeform 5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1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527" name="Freeform 5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528" name="Freeform 5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423322.21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1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529" name="Freeform 5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1391038.91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2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30" name="Freeform 5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2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31" name="Freeform 5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32" name="Freeform 5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423314.52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2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33" name="Freeform 5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1391029.69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2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34" name="Freeform 5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2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35" name="Freeform 5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36" name="Freeform 5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423330.73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2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37" name="Freeform 5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1391016.16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2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38" name="Freeform 5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2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39" name="Freeform 5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40" name="Freeform 5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423346.95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2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41" name="Freeform 5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1391002.64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2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42" name="Freeform 5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2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43" name="Freeform 5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44" name="Freeform 5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423354.64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2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45" name="Freeform 5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1391011.85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3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46" name="Freeform 5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3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47" name="Freeform 5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48" name="Freeform 5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423364.25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3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49" name="Freeform 5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1391023.37  </w:t>
            </w:r>
            <w:r/>
          </w:p>
        </w:tc>
      </w:tr>
      <w:tr>
        <w:trPr>
          <w:trHeight w:val="266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3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50" name="Freeform 5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3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51" name="Freeform 5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52" name="Freeform 5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423373.87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3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53" name="Freeform 5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1391034.89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3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554" name="Freeform 5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3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555" name="Freeform 5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556" name="Freeform 5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423383.48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3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557" name="Freeform 5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1391046.40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3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58" name="Freeform 5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3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59" name="Freeform 5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60" name="Freeform 5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423393.10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3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61" name="Freeform 5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1391057.92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4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62" name="Freeform 5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4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63" name="Freeform 5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64" name="Freeform 5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423402.71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4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65" name="Freeform 5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1391069.44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4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66" name="Freeform 5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4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67" name="Freeform 5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68" name="Freeform 5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423412.33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4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69" name="Freeform 5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1391080.95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4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70" name="Freeform 5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4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71" name="Freeform 5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72" name="Freeform 5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423421.94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4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73" name="Freeform 5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1391092.47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4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74" name="Freeform 5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4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75" name="Freeform 5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76" name="Freeform 5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423431.55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4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577" name="Freeform 5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1391103.99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5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78" name="Freeform 5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5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79" name="Freeform 5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80" name="Freeform 5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423439.53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5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81" name="Freeform 5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1391113.51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5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82" name="Freeform 5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5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83" name="Freeform 5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84" name="Freeform 5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423423.27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5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85" name="Freeform 5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1391126.98  </w:t>
            </w:r>
            <w:r/>
          </w:p>
        </w:tc>
      </w:tr>
      <w:tr>
        <w:trPr>
          <w:trHeight w:val="26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549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86" name="Freeform 5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48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87" name="Freeform 5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55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88" name="Freeform 5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55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89" name="Freeform 5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423351.83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559" behindDoc="0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90" name="Freeform 5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58" behindDoc="0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591" name="Freeform 5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1391184.87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40" w:tblpY="-270"/>
        <w:tblOverlap w:val="never"/>
        "
        <w:tblW w:w="5076" w:type="dxa"/>
        <w:tblLook w:val="04A0" w:firstRow="1" w:lastRow="0" w:firstColumn="1" w:lastColumn="0" w:noHBand="0" w:noVBand="1"/>
      </w:tblPr>
      <w:tblGrid>
        <w:gridCol w:w="1229"/>
        <w:gridCol w:w="1879"/>
        <w:gridCol w:w="1987"/>
      </w:tblGrid>
      <w:tr>
        <w:trPr>
          <w:trHeight w:val="25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592" name="Freeform 5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3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593" name="Freeform 5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94" name="Freeform 5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595" name="Freeform 5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8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596" name="Freeform 5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97" name="Freeform 5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598" name="Freeform 5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423335.10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2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599" name="Freeform 5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70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600" name="Freeform 6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01" name="Freeform 6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1391164.87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3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02" name="Freeform 6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03" name="Freeform 6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04" name="Freeform 6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423322.26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05" name="Freeform 6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1391149.53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3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606" name="Freeform 6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607" name="Freeform 6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608" name="Freeform 6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423309.43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609" name="Freeform 6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1391134.20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3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10" name="Freeform 6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11" name="Freeform 6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12" name="Freeform 6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423296.59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13" name="Freeform 6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1391118.86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3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14" name="Freeform 6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15" name="Freeform 6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16" name="Freeform 6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423283.76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17" name="Freeform 6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1391103.53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4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18" name="Freeform 6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19" name="Freeform 6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20" name="Freeform 6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423270.92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21" name="Freeform 6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1391088.19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4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22" name="Freeform 6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23" name="Freeform 6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24" name="Freeform 6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423260.02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25" name="Freeform 6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1391075.16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4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26" name="Freeform 6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27" name="Freeform 6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28" name="Freeform 6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423280.74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29" name="Freeform 6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1391057.86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4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30" name="Freeform 6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31" name="Freeform 6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32" name="Freeform 6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423301.49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33" name="Freeform 6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1391040.57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5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34" name="Freeform 6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35" name="Freeform 6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36" name="Freeform 6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423312.43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37" name="Freeform 6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1391053.59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5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638" name="Freeform 6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639" name="Freeform 6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640" name="Freeform 6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423325.30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641" name="Freeform 6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1391068.90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5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42" name="Freeform 6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43" name="Freeform 6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44" name="Freeform 6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423338.17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45" name="Freeform 6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1391084.21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5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46" name="Freeform 6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47" name="Freeform 6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48" name="Freeform 6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423351.04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49" name="Freeform 6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1391099.52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6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50" name="Freeform 6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51" name="Freeform 6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52" name="Freeform 6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423363.91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53" name="Freeform 6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1391114.83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6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54" name="Freeform 6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55" name="Freeform 6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56" name="Freeform 6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423376.77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57" name="Freeform 6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1391130.13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6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58" name="Freeform 6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59" name="Freeform 6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60" name="Freeform 6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423394.06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61" name="Freeform 6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1391151.15  </w:t>
            </w:r>
            <w:r/>
          </w:p>
        </w:tc>
      </w:tr>
      <w:tr>
        <w:trPr>
          <w:trHeight w:val="266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6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62" name="Freeform 6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63" name="Freeform 6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64" name="Freeform 6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423384.81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65" name="Freeform 6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1391158.81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7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66" name="Freeform 6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67" name="Freeform 6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68" name="Freeform 6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423373.26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669" name="Freeform 6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1391168.37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7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70" name="Freeform 6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71" name="Freeform 6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72" name="Freeform 6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423367.46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673" name="Freeform 6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1391173.17  </w:t>
            </w:r>
            <w:r/>
          </w:p>
        </w:tc>
      </w:tr>
      <w:tr>
        <w:trPr>
          <w:trHeight w:val="26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7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74" name="Freeform 6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75" name="Freeform 6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76" name="Freeform 6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423361.61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77" name="Freeform 6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1391177.55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7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78" name="Freeform 6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79" name="Freeform 6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80" name="Freeform 6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423069.71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81" name="Freeform 6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1391205.25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8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82" name="Freeform 6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83" name="Freeform 6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84" name="Freeform 6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423054.16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85" name="Freeform 6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1391186.51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8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86" name="Freeform 6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87" name="Freeform 6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88" name="Freeform 6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423067.38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89" name="Freeform 6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1391176.00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8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90" name="Freeform 6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91" name="Freeform 6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92" name="Freeform 6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423083.05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93" name="Freeform 6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1391163.54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8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94" name="Freeform 6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95" name="Freeform 6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96" name="Freeform 6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423098.69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97" name="Freeform 6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1391151.10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9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98" name="Freeform 6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699" name="Freeform 6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00" name="Freeform 7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423103.96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01" name="Freeform 7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1391146.90  </w:t>
            </w:r>
            <w:r/>
          </w:p>
        </w:tc>
      </w:tr>
      <w:tr>
        <w:trPr>
          <w:trHeight w:val="26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9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02" name="Freeform 7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03" name="Freeform 7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04" name="Freeform 7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423114.38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05" name="Freeform 7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1391138.67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9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06" name="Freeform 7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07" name="Freeform 7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08" name="Freeform 7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423130.09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09" name="Freeform 7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1391126.26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9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10" name="Freeform 7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11" name="Freeform 7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12" name="Freeform 7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423145.79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13" name="Freeform 7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1391113.86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0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14" name="Freeform 7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0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15" name="Freeform 7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16" name="Freeform 7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423161.15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0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17" name="Freeform 7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1391101.73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0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18" name="Freeform 7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0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19" name="Freeform 7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20" name="Freeform 7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423160.96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0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21" name="Freeform 7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1391101.53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0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22" name="Freeform 7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0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23" name="Freeform 7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24" name="Freeform 7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423161.36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0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25" name="Freeform 7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1391101.19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0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26" name="Freeform 7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0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27" name="Freeform 7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28" name="Freeform 7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423176.70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0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29" name="Freeform 7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1391088.38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1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30" name="Freeform 7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1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31" name="Freeform 7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32" name="Freeform 7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423192.07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1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33" name="Freeform 7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1391075.55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1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34" name="Freeform 7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1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35" name="Freeform 7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36" name="Freeform 7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423207.44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1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37" name="Freeform 7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1391062.72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1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38" name="Freeform 7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1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39" name="Freeform 7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40" name="Freeform 7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423222.78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1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41" name="Freeform 7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1391049.91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1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42" name="Freeform 7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1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43" name="Freeform 7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44" name="Freeform 7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423232.04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1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45" name="Freeform 7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1391042.18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2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46" name="Freeform 7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2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47" name="Freeform 7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48" name="Freeform 7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423230.49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2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49" name="Freeform 7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1391039.92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2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50" name="Freeform 7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2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51" name="Freeform 7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52" name="Freeform 7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423236.38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2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53" name="Freeform 7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1391035.03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2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54" name="Freeform 7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2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55" name="Freeform 7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56" name="Freeform 7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423251.79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2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57" name="Freeform 7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1391022.22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2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58" name="Freeform 7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2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59" name="Freeform 7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60" name="Freeform 7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423267.17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2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61" name="Freeform 7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1391009.43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3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62" name="Freeform 7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3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63" name="Freeform 7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64" name="Freeform 7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423272.52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3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65" name="Freeform 7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1391004.98  </w:t>
            </w:r>
            <w:r/>
          </w:p>
        </w:tc>
      </w:tr>
      <w:tr>
        <w:trPr>
          <w:trHeight w:val="266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3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66" name="Freeform 7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3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67" name="Freeform 7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68" name="Freeform 7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423282.53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3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69" name="Freeform 7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1390996.65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3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70" name="Freeform 7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3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71" name="Freeform 7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72" name="Freeform 7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423297.89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3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773" name="Freeform 7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1390983.86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3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74" name="Freeform 7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3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75" name="Freeform 7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76" name="Freeform 7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423313.28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3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77" name="Freeform 7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1390971.05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4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78" name="Freeform 7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4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79" name="Freeform 7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80" name="Freeform 7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423320.41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4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81" name="Freeform 7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1390965.10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4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82" name="Freeform 7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4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83" name="Freeform 7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84" name="Freeform 7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423328.64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4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785" name="Freeform 7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1390958.23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4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86" name="Freeform 7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4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87" name="Freeform 7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88" name="Freeform 7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423343.98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4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89" name="Freeform 7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1390945.41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4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90" name="Freeform 7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4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91" name="Freeform 7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92" name="Freeform 7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423359.34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4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793" name="Freeform 7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1390932.58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5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94" name="Freeform 7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5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95" name="Freeform 7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96" name="Freeform 7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423369.34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5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97" name="Freeform 7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1390924.22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5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98" name="Freeform 7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5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799" name="Freeform 7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00" name="Freeform 8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423370.47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5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01" name="Freeform 8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1390923.28  </w:t>
            </w:r>
            <w:r/>
          </w:p>
        </w:tc>
      </w:tr>
      <w:tr>
        <w:trPr>
          <w:trHeight w:val="26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549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02" name="Freeform 8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48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03" name="Freeform 8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55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04" name="Freeform 8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55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05" name="Freeform 8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423385.82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559" behindDoc="0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06" name="Freeform 8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58" behindDoc="0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07" name="Freeform 8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1390941.56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40" w:tblpY="-270"/>
        <w:tblOverlap w:val="never"/>
        "
        <w:tblW w:w="5076" w:type="dxa"/>
        <w:tblLook w:val="04A0" w:firstRow="1" w:lastRow="0" w:firstColumn="1" w:lastColumn="0" w:noHBand="0" w:noVBand="1"/>
      </w:tblPr>
      <w:tblGrid>
        <w:gridCol w:w="1229"/>
        <w:gridCol w:w="1879"/>
        <w:gridCol w:w="1987"/>
      </w:tblGrid>
      <w:tr>
        <w:trPr>
          <w:trHeight w:val="25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808" name="Freeform 8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3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809" name="Freeform 8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10" name="Freeform 8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811" name="Freeform 8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8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812" name="Freeform 8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13" name="Freeform 8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14" name="Freeform 8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423374.69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2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815" name="Freeform 8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70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816" name="Freeform 8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17" name="Freeform 8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1390950.85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3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18" name="Freeform 8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19" name="Freeform 8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20" name="Freeform 8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423359.33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21" name="Freeform 8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1390963.67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3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822" name="Freeform 8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823" name="Freeform 8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824" name="Freeform 8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423343.97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825" name="Freeform 8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1390976.48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3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26" name="Freeform 8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27" name="Freeform 8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28" name="Freeform 8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423328.61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29" name="Freeform 8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1390989.29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3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30" name="Freeform 8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31" name="Freeform 8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32" name="Freeform 8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423313.25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33" name="Freeform 8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1391002.10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4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34" name="Freeform 8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35" name="Freeform 8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36" name="Freeform 8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423297.89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37" name="Freeform 8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1391014.92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4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38" name="Freeform 8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39" name="Freeform 8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40" name="Freeform 8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423282.53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41" name="Freeform 8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1391027.73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4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42" name="Freeform 8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43" name="Freeform 8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44" name="Freeform 8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423267.17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45" name="Freeform 8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1391040.54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4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46" name="Freeform 8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47" name="Freeform 8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48" name="Freeform 8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423251.81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49" name="Freeform 8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1391053.35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5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50" name="Freeform 8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51" name="Freeform 8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52" name="Freeform 8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423243.59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53" name="Freeform 8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1391060.20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5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854" name="Freeform 8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855" name="Freeform 8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856" name="Freeform 8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423236.45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857" name="Freeform 8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1391066.17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5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58" name="Freeform 8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59" name="Freeform 8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60" name="Freeform 8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423221.09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61" name="Freeform 8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1391078.98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5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62" name="Freeform 8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63" name="Freeform 8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64" name="Freeform 8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423205.73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65" name="Freeform 8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1391091.79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6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66" name="Freeform 8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67" name="Freeform 8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68" name="Freeform 8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423190.37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69" name="Freeform 8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1391104.60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6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70" name="Freeform 8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71" name="Freeform 8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72" name="Freeform 8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423175.01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73" name="Freeform 8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1391117.42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6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74" name="Freeform 8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75" name="Freeform 8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76" name="Freeform 8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423159.65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77" name="Freeform 8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1391130.23  </w:t>
            </w:r>
            <w:r/>
          </w:p>
        </w:tc>
      </w:tr>
      <w:tr>
        <w:trPr>
          <w:trHeight w:val="266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6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78" name="Freeform 8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79" name="Freeform 8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80" name="Freeform 8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423144.29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81" name="Freeform 8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1391143.04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7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82" name="Freeform 8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83" name="Freeform 8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84" name="Freeform 8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423128.93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885" name="Freeform 8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1391155.85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7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86" name="Freeform 8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87" name="Freeform 8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88" name="Freeform 8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423113.57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889" name="Freeform 8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1391168.67  </w:t>
            </w:r>
            <w:r/>
          </w:p>
        </w:tc>
      </w:tr>
      <w:tr>
        <w:trPr>
          <w:trHeight w:val="26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7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90" name="Freeform 8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91" name="Freeform 8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92" name="Freeform 8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423098.21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93" name="Freeform 8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1391181.48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7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94" name="Freeform 8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95" name="Freeform 8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96" name="Freeform 8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423082.85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97" name="Freeform 8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1391194.29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8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98" name="Freeform 8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899" name="Freeform 8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00" name="Freeform 9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423294.45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01" name="Freeform 9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1391227.78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8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02" name="Freeform 9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03" name="Freeform 9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04" name="Freeform 9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423280.13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05" name="Freeform 9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1391210.74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8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06" name="Freeform 9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07" name="Freeform 9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08" name="Freeform 9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423267.26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09" name="Freeform 9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1391195.43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8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10" name="Freeform 9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11" name="Freeform 9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12" name="Freeform 9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423254.39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13" name="Freeform 9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1391180.12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9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14" name="Freeform 9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15" name="Freeform 9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16" name="Freeform 9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423241.52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17" name="Freeform 9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1391164.81  </w:t>
            </w:r>
            <w:r/>
          </w:p>
        </w:tc>
      </w:tr>
      <w:tr>
        <w:trPr>
          <w:trHeight w:val="26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9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18" name="Freeform 9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19" name="Freeform 9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20" name="Freeform 9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423228.65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21" name="Freeform 9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1391149.50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9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22" name="Freeform 9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23" name="Freeform 9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24" name="Freeform 9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423215.78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25" name="Freeform 9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1391134.19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89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26" name="Freeform 9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27" name="Freeform 9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28" name="Freeform 9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423204.84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29" name="Freeform 9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1391121.18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0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30" name="Freeform 9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0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31" name="Freeform 9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32" name="Freeform 9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423225.56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0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33" name="Freeform 9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1391103.89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0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34" name="Freeform 9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0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35" name="Freeform 9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36" name="Freeform 9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423246.30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0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37" name="Freeform 9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1391086.60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0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38" name="Freeform 9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0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39" name="Freeform 9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40" name="Freeform 9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423257.24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0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41" name="Freeform 9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1391099.62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0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42" name="Freeform 9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0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43" name="Freeform 9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0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44" name="Freeform 9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423270.11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0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45" name="Freeform 9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1391114.93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1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46" name="Freeform 9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1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47" name="Freeform 9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48" name="Freeform 9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423282.98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1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49" name="Freeform 9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1391130.24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1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50" name="Freeform 9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1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51" name="Freeform 9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52" name="Freeform 9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423295.85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1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53" name="Freeform 9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1391145.55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1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54" name="Freeform 9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1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55" name="Freeform 9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56" name="Freeform 9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423308.72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1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57" name="Freeform 9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1391160.86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1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58" name="Freeform 9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1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59" name="Freeform 9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1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60" name="Freeform 9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423321.59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1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61" name="Freeform 9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1391176.17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2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62" name="Freeform 9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2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63" name="Freeform 9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64" name="Freeform 9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423337.75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2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65" name="Freeform 9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1391195.39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2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66" name="Freeform 9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2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67" name="Freeform 9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68" name="Freeform 9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423328.26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2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69" name="Freeform 9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1391202.49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2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70" name="Freeform 9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2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71" name="Freeform 9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72" name="Freeform 9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423316.24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2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973" name="Freeform 9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1391211.48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2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74" name="Freeform 9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2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75" name="Freeform 9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2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76" name="Freeform 9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423304.21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2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77" name="Freeform 9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1391220.48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3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78" name="Freeform 9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3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79" name="Freeform 9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80" name="Freeform 9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423237.51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3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81" name="Freeform 9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1391270.37  </w:t>
            </w:r>
            <w:r/>
          </w:p>
        </w:tc>
      </w:tr>
      <w:tr>
        <w:trPr>
          <w:trHeight w:val="266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3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82" name="Freeform 9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3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83" name="Freeform 9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84" name="Freeform 9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423225.61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3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85" name="Freeform 9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1391256.21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3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86" name="Freeform 9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3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87" name="Freeform 9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88" name="Freeform 9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423212.74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3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989" name="Freeform 9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1391240.90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3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90" name="Freeform 9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3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91" name="Freeform 9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3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92" name="Freeform 9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423199.87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3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93" name="Freeform 9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1391225.59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4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94" name="Freeform 9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4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95" name="Freeform 9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96" name="Freeform 9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423187.00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4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997" name="Freeform 9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1391210.28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4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98" name="Freeform 9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4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999" name="Freeform 9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00" name="Freeform 10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423174.13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4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01" name="Freeform 10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1391194.97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4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02" name="Freeform 10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4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03" name="Freeform 10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04" name="Freeform 10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423161.26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4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05" name="Freeform 10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1391179.66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4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006" name="Freeform 10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4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007" name="Freeform 10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008" name="Freeform 10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423150.32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4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009" name="Freeform 10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1391166.66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5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10" name="Freeform 10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5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11" name="Freeform 10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12" name="Freeform 10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423171.05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5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13" name="Freeform 10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1391149.37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5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14" name="Freeform 10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5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15" name="Freeform 10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16" name="Freeform 10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423191.79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5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17" name="Freeform 10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1391132.07  </w:t>
            </w:r>
            <w:r/>
          </w:p>
        </w:tc>
      </w:tr>
      <w:tr>
        <w:trPr>
          <w:trHeight w:val="26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0" w:right="0" w:firstLine="0"/>
              <w:jc w:val="both"/>
            </w:pPr>
            <w:r>
              <w:drawing>
                <wp:anchor simplePos="0" relativeHeight="251659549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18" name="Freeform 10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48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19" name="Freeform 10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955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20" name="Freeform 10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55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21" name="Freeform 10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423202.73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9559" behindDoc="0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22" name="Freeform 10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558" behindDoc="0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23" name="Freeform 10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1391145.09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40" w:tblpY="-270"/>
        <w:tblOverlap w:val="never"/>
        "
        <w:tblW w:w="5076" w:type="dxa"/>
        <w:tblLook w:val="04A0" w:firstRow="1" w:lastRow="0" w:firstColumn="1" w:lastColumn="0" w:noHBand="0" w:noVBand="1"/>
      </w:tblPr>
      <w:tblGrid>
        <w:gridCol w:w="1229"/>
        <w:gridCol w:w="1879"/>
        <w:gridCol w:w="1987"/>
      </w:tblGrid>
      <w:tr>
        <w:trPr>
          <w:trHeight w:val="25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024" name="Freeform 10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3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025" name="Freeform 10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26" name="Freeform 10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027" name="Freeform 10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8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028" name="Freeform 10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29" name="Freeform 10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30" name="Freeform 10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423215.60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2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031" name="Freeform 10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70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032" name="Freeform 10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33" name="Freeform 10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1391160.40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3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34" name="Freeform 10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35" name="Freeform 10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36" name="Freeform 10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423228.47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37" name="Freeform 10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1391175.71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3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1038" name="Freeform 10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1039" name="Freeform 10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1040" name="Freeform 10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423241.34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174143</wp:posOffset>
                  </wp:positionV>
                  <wp:extent cx="6096" cy="6096"/>
                  <wp:effectExtent l="0" t="0" r="0" b="0"/>
                  <wp:wrapNone/>
                  <wp:docPr id="1041" name="Freeform 10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1391191.02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3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42" name="Freeform 10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43" name="Freeform 10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44" name="Freeform 10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423254.21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45" name="Freeform 10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1391206.33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3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46" name="Freeform 10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3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47" name="Freeform 10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48" name="Freeform 10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423267.08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3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49" name="Freeform 10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1391221.64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4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50" name="Freeform 10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51" name="Freeform 10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52" name="Freeform 10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423280.82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53" name="Freeform 10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1391237.97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4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054" name="Freeform 10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н370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055" name="Freeform 10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056" name="Freeform 10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423271.33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057" name="Freeform 10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1391245.07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4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58" name="Freeform 10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н371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59" name="Freeform 10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60" name="Freeform 10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423259.29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61" name="Freeform 10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1391254.08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4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62" name="Freeform 10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н372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4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63" name="Freeform 10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64" name="Freeform 10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423247.30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4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65" name="Freeform 10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1391263.05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5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66" name="Freeform 10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н373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67" name="Freeform 10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68" name="Freeform 10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423180.57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69" name="Freeform 10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1391312.96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5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1070" name="Freeform 10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н374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1071" name="Freeform 10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1072" name="Freeform 10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423171.10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1073" name="Freeform 10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1391301.69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5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74" name="Freeform 10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н375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75" name="Freeform 10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76" name="Freeform 10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423158.23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77" name="Freeform 10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1391286.38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5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78" name="Freeform 10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н376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5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79" name="Freeform 10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80" name="Freeform 10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423145.36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5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81" name="Freeform 10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1391271.07  </w:t>
            </w:r>
            <w:r/>
          </w:p>
        </w:tc>
      </w:tr>
      <w:tr>
        <w:trPr>
          <w:trHeight w:val="267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6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82" name="Freeform 10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н377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83" name="Freeform 10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84" name="Freeform 10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423132.49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85" name="Freeform 10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1391255.76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6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86" name="Freeform 10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н378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87" name="Freeform 10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88" name="Freeform 10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423119.62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89" name="Freeform 10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1391240.45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6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90" name="Freeform 10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н379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91" name="Freeform 10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92" name="Freeform 10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423106.75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93" name="Freeform 10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1391225.14  </w:t>
            </w:r>
            <w:r/>
          </w:p>
        </w:tc>
      </w:tr>
      <w:tr>
        <w:trPr>
          <w:trHeight w:val="266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6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94" name="Freeform 10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н380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6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95" name="Freeform 10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96" name="Freeform 109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423095.81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6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097" name="Freeform 109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1391212.13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7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98" name="Freeform 109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н381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099" name="Freeform 109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100" name="Freeform 110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423116.53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101" name="Freeform 11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1391194.84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7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102" name="Freeform 11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н382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103" name="Freeform 11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104" name="Freeform 11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423137.28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105" name="Freeform 11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1391177.55  </w:t>
            </w:r>
            <w:r/>
          </w:p>
        </w:tc>
      </w:tr>
      <w:tr>
        <w:trPr>
          <w:trHeight w:val="26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7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06" name="Freeform 11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н383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07" name="Freeform 11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08" name="Freeform 11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423148.22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09" name="Freeform 11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1391190.57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7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10" name="Freeform 11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н384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7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11" name="Freeform 11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7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12" name="Freeform 11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423161.09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7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13" name="Freeform 11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1391205.88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8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14" name="Freeform 11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н385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15" name="Freeform 11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16" name="Freeform 11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423173.96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17" name="Freeform 11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1391221.19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8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18" name="Freeform 11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н386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4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19" name="Freeform 11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4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20" name="Freeform 11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423186.83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4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21" name="Freeform 11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1391236.50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86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22" name="Freeform 11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н387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6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23" name="Freeform 11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6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24" name="Freeform 11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423199.70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7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25" name="Freeform 11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1391251.81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89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26" name="Freeform 11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н388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89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27" name="Freeform 11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94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28" name="Freeform 11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423212.57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896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29" name="Freeform 11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1391267.12  </w:t>
            </w:r>
            <w:r/>
          </w:p>
        </w:tc>
      </w:tr>
      <w:tr>
        <w:trPr>
          <w:trHeight w:val="265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91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30" name="Freeform 11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н389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1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31" name="Freeform 11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19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32" name="Freeform 11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423223.87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21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33" name="Freeform 11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1391280.57  </w:t>
            </w:r>
            <w:r/>
          </w:p>
        </w:tc>
      </w:tr>
      <w:tr>
        <w:trPr>
          <w:trHeight w:val="268"/>
        </w:trPr>
        <w:tc>
          <w:tcPr>
            <w:tcW w:w="122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924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1134" name="Freeform 11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23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1135" name="Freeform 11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4" w:right="0" w:firstLine="0"/>
              <w:jc w:val="both"/>
            </w:pPr>
            <w:r>
              <w:drawing>
                <wp:anchor simplePos="0" relativeHeight="25165892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1136" name="Freeform 11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30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1137" name="Freeform 11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423202.36  </w:t>
            </w:r>
            <w:r/>
          </w:p>
        </w:tc>
        <w:tc>
          <w:tcPr>
            <w:tcW w:w="198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7" w:right="0" w:firstLine="0"/>
              <w:jc w:val="both"/>
            </w:pPr>
            <w:r>
              <w:drawing>
                <wp:anchor simplePos="0" relativeHeight="251658934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1138" name="Freeform 11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933" behindDoc="1" locked="0" layoutInCell="1" allowOverlap="1">
                  <wp:simplePos x="0" y="0"/>
                  <wp:positionH relativeFrom="page">
                    <wp:posOffset>1261821</wp:posOffset>
                  </wp:positionH>
                  <wp:positionV relativeFrom="line">
                    <wp:posOffset>173889</wp:posOffset>
                  </wp:positionV>
                  <wp:extent cx="6096" cy="6095"/>
                  <wp:effectExtent l="0" t="0" r="0" b="0"/>
                  <wp:wrapNone/>
                  <wp:docPr id="1139" name="Freeform 11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1391296.66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1961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2527426</wp:posOffset>
            </wp:positionH>
            <wp:positionV relativeFrom="line">
              <wp:posOffset>221204</wp:posOffset>
            </wp:positionV>
            <wp:extent cx="2848609" cy="4387722"/>
            <wp:effectExtent l="0" t="0" r="0" b="0"/>
            <wp:wrapNone/>
            <wp:docPr id="1140" name="Freeform 11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527426" y="5796255"/>
                      <a:ext cx="2734309" cy="427342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5" w:lineRule="exact"/>
                          <w:ind w:left="210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Координаты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588"/>
                          </w:tabs>
                          <w:spacing w:before="0" w:after="0" w:line="307" w:lineRule="exact"/>
                          <w:ind w:left="1656" w:right="0" w:hanging="407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Система координат: МСК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-63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X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Y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5" w:lineRule="exact"/>
                          <w:ind w:left="1696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472:ЗУ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33"/>
                            <w:tab w:val="left" w:pos="3106"/>
                          </w:tabs>
                          <w:spacing w:before="0" w:after="0" w:line="285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н12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423396.60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1390924.86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н11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423383.10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1390908.79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н10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423406.10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1390889.52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33"/>
                            <w:tab w:val="left" w:pos="3106"/>
                          </w:tabs>
                          <w:spacing w:before="0" w:after="0" w:line="287" w:lineRule="exact"/>
                          <w:ind w:left="6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н9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423415.26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1390900.44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н8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423419.63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1390905.65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5" w:lineRule="exact"/>
                          <w:ind w:left="1696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472:ЗУ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33"/>
                            <w:tab w:val="left" w:pos="3106"/>
                          </w:tabs>
                          <w:spacing w:before="0" w:after="0" w:line="285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н13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423410.13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1390940.98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н12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423396.60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1390924.86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33"/>
                            <w:tab w:val="left" w:pos="3106"/>
                          </w:tabs>
                          <w:spacing w:before="0" w:after="0" w:line="285" w:lineRule="exact"/>
                          <w:ind w:left="6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н8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423419.63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1390905.65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н7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423433.16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1390921.77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5" w:lineRule="exact"/>
                          <w:ind w:left="1696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472:ЗУ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33"/>
                            <w:tab w:val="left" w:pos="3106"/>
                          </w:tabs>
                          <w:spacing w:before="0" w:after="0" w:line="285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н14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423423.66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1390957.09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н13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423410.13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1390940.98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33"/>
                            <w:tab w:val="left" w:pos="3106"/>
                          </w:tabs>
                          <w:spacing w:before="0" w:after="0" w:line="285" w:lineRule="exact"/>
                          <w:ind w:left="6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н7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423433.16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1390921.77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н6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423446.69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1390937.89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5" w:lineRule="exact"/>
                          <w:ind w:left="1696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472:ЗУ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4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33"/>
                            <w:tab w:val="left" w:pos="3106"/>
                          </w:tabs>
                          <w:spacing w:before="0" w:after="0" w:line="287" w:lineRule="exact"/>
                          <w:ind w:left="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н15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423437.19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1390973.21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н14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423423.66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1390957.09 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33"/>
                            <w:tab w:val="left" w:pos="3106"/>
                          </w:tabs>
                          <w:spacing w:before="0" w:after="0" w:line="265" w:lineRule="exact"/>
                          <w:ind w:left="60" w:right="0" w:firstLine="0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н6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u w:val="single"/>
                            <w:color w:val="000000"/>
                            <w:sz w:val="24"/>
                            <w:szCs w:val="24"/>
                          </w:rPr>
                          <w:t>423446.69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1390937.89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Координ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z w:val="28"/>
          <w:szCs w:val="28"/>
        </w:rPr>
        <w:t>ы хар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z w:val="28"/>
          <w:szCs w:val="28"/>
        </w:rPr>
        <w:t>к</w:t>
      </w:r>
      <w:r>
        <w:rPr sz="28" baseline="0" dirty="0">
          <w:jc w:val="left"/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z w:val="28"/>
          <w:szCs w:val="28"/>
        </w:rPr>
        <w:t>ерных точек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pacing w:val="-2"/>
          <w:sz w:val="28"/>
          <w:szCs w:val="28"/>
        </w:rPr>
        <w:t> 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z w:val="28"/>
          <w:szCs w:val="28"/>
        </w:rPr>
        <w:t>образ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pacing w:val="-3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u w:val="single"/>
          <w:color w:val="000000"/>
          <w:sz w:val="28"/>
          <w:szCs w:val="28"/>
        </w:rPr>
        <w:t>емых земель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ных </w:t>
      </w:r>
      <w:r>
        <w:rPr sz="28" baseline="0" dirty="0">
          <w:jc w:val="left"/>
          <w:rFonts w:ascii="Times New Roman" w:hAnsi="Times New Roman" w:cs="Times New Roman"/>
          <w:color w:val="000000"/>
          <w:spacing w:val="-4"/>
          <w:sz w:val="28"/>
          <w:szCs w:val="28"/>
        </w:rPr>
        <w:t>у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частков</w:t>
      </w:r>
      <w:r>
        <w:rPr sz="28" baseline="0" dirty="0">
          <w:jc w:val="left"/>
          <w:rFonts w:ascii="Times New Roman" w:hAnsi="Times New Roman" w:cs="Times New Roman"/>
          <w:color w:val="000000"/>
          <w:sz w:val="28"/>
          <w:szCs w:val="28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8"/>
        <w:gridCol w:w="1879"/>
        <w:gridCol w:w="2015"/>
      </w:tblGrid>
      <w:tr>
        <w:trPr>
          <w:trHeight w:val="581"/>
        </w:trPr>
        <w:tc>
          <w:tcPr>
            <w:tcW w:w="12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24" w:after="0" w:line="240" w:lineRule="auto"/>
              <w:ind w:left="20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№ точек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3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335"/>
        </w:trPr>
        <w:tc>
          <w:tcPr>
            <w:tcW w:w="123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306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305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304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94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7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9464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paragraph">
                    <wp:posOffset>181355</wp:posOffset>
                  </wp:positionV>
                  <wp:extent cx="6096" cy="6097"/>
                  <wp:effectExtent l="0" t="0" r="0" b="0"/>
                  <wp:wrapNone/>
                  <wp:docPr id="1141" name="Freeform 11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67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paragraph">
                    <wp:posOffset>181355</wp:posOffset>
                  </wp:positionV>
                  <wp:extent cx="6095" cy="6097"/>
                  <wp:effectExtent l="0" t="0" r="0" b="0"/>
                  <wp:wrapNone/>
                  <wp:docPr id="1142" name="Freeform 11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7"/>
                          </a:xfrm>
                          <a:custGeom>
                            <a:rect l="l" t="t" r="r" b="b"/>
                            <a:pathLst>
                              <a:path w="6095" h="6097">
                                <a:moveTo>
                                  <a:pt x="0" y="6097"/>
                                </a:moveTo>
                                <a:lnTo>
                                  <a:pt x="6095" y="6097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97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90" w:right="0" w:firstLine="0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143" name="Freeform 11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-8992</wp:posOffset>
                  </wp:positionV>
                  <wp:extent cx="6095" cy="6096"/>
                  <wp:effectExtent l="0" t="0" r="0" b="0"/>
                  <wp:wrapNone/>
                  <wp:docPr id="1144" name="Freeform 11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423460.22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1390954.01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423450.72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1390989.33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423437.19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1390973.21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9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423460.22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1390954.01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9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423473.75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1390970.13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9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423464.30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1391005.50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423450.72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1390989.33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9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423473.75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1390970.13  </w:t>
            </w:r>
            <w:r/>
          </w:p>
        </w:tc>
      </w:tr>
      <w:tr>
        <w:trPr>
          <w:trHeight w:val="275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9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423476.23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1390973.08  </w:t>
            </w:r>
            <w:r/>
          </w:p>
        </w:tc>
      </w:tr>
      <w:tr>
        <w:trPr>
          <w:trHeight w:val="336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9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423487.26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1390986.21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7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423532.70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1391040.29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423471.22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1391091.18  </w:t>
            </w:r>
            <w:r/>
          </w:p>
        </w:tc>
      </w:tr>
      <w:tr>
        <w:trPr>
          <w:trHeight w:val="266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423466.46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1391085.51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423527.56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1391034.17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8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423390.05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1390941.94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423376.61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1390953.15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423357.42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1390930.28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423367.42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1390921.92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423370.84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1390919.06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9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423376.61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1390953.15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423361.25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1390965.97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423342.06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1390943.11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423357.42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1390930.28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423361.25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1390965.97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423345.89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1390978.78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423326.72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1390955.93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423342.06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1390943.11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11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423345.89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1390978.78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423330.53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1390991.59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423311.36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1390968.74  </w:t>
            </w:r>
            <w:r/>
          </w:p>
        </w:tc>
      </w:tr>
      <w:tr>
        <w:trPr>
          <w:trHeight w:val="275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423318.49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1390962.80  </w:t>
            </w:r>
            <w:r/>
          </w:p>
        </w:tc>
      </w:tr>
      <w:tr>
        <w:trPr>
          <w:trHeight w:val="336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423326.72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1390955.93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12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423330.53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1390991.59  </w:t>
            </w:r>
            <w:r/>
          </w:p>
        </w:tc>
      </w:tr>
      <w:tr>
        <w:trPr>
          <w:trHeight w:val="266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423315.17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1391004.40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423295.97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1390981.55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423311.36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1390968.74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423315.17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1391004.40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423299.81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1391017.22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423280.61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1390994.34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423295.97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1390981.55  </w:t>
            </w:r>
            <w:r/>
          </w:p>
        </w:tc>
      </w:tr>
      <w:tr>
        <w:trPr>
          <w:trHeight w:val="307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14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8"/>
        <w:gridCol w:w="1879"/>
        <w:gridCol w:w="2015"/>
      </w:tblGrid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423299.81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1391017.22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423284.45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1391030.03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423265.25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1391007.12  </w:t>
            </w:r>
            <w:r/>
          </w:p>
        </w:tc>
      </w:tr>
      <w:tr>
        <w:trPr>
          <w:trHeight w:val="275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423270.60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1391002.67  </w:t>
            </w:r>
            <w:r/>
          </w:p>
        </w:tc>
      </w:tr>
      <w:tr>
        <w:trPr>
          <w:trHeight w:val="335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423280.61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1390994.34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  <w:r/>
          </w:p>
        </w:tc>
      </w:tr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423284.45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1391030.03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423269.09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1391042.84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423249.87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1391019.91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423265.25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1391007.12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16  </w:t>
            </w:r>
            <w:r/>
          </w:p>
        </w:tc>
      </w:tr>
      <w:tr>
        <w:trPr>
          <w:trHeight w:val="294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423269.09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1391042.84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423253.73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1391055.65  </w:t>
            </w:r>
            <w:r/>
          </w:p>
        </w:tc>
      </w:tr>
      <w:tr>
        <w:trPr>
          <w:trHeight w:val="267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423234.46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1391032.72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423249.87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1391019.91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17  </w:t>
            </w:r>
            <w:r/>
          </w:p>
        </w:tc>
      </w:tr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423253.73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1391055.65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423245.51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1391062.50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423236.03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1391051.18  </w:t>
            </w:r>
            <w:r/>
          </w:p>
        </w:tc>
      </w:tr>
      <w:tr>
        <w:trPr>
          <w:trHeight w:val="275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423228.02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1391041.63  </w:t>
            </w:r>
            <w:r/>
          </w:p>
        </w:tc>
      </w:tr>
      <w:tr>
        <w:trPr>
          <w:trHeight w:val="307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423226.46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1391039.37  </w:t>
            </w:r>
            <w:r/>
          </w:p>
        </w:tc>
      </w:tr>
      <w:tr>
        <w:trPr>
          <w:trHeight w:val="333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423234.46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1391032.72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18  </w:t>
            </w:r>
            <w:r/>
          </w:p>
        </w:tc>
      </w:tr>
      <w:tr>
        <w:trPr>
          <w:trHeight w:val="294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423404.18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1390951.00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423417.04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1390966.32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423394.42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1390985.18  </w:t>
            </w:r>
            <w:r/>
          </w:p>
        </w:tc>
      </w:tr>
      <w:tr>
        <w:trPr>
          <w:trHeight w:val="306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423381.62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1390969.93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19  </w:t>
            </w:r>
            <w:r/>
          </w:p>
        </w:tc>
      </w:tr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423417.04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1390966.32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423429.89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1390981.64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423407.28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1391000.50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423394.42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1390985.18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  </w:t>
            </w:r>
            <w:r/>
          </w:p>
        </w:tc>
      </w:tr>
      <w:tr>
        <w:trPr>
          <w:trHeight w:val="294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423429.89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1390981.64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423442.75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1390996.96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423420.14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1391015.82  </w:t>
            </w:r>
            <w:r/>
          </w:p>
        </w:tc>
      </w:tr>
      <w:tr>
        <w:trPr>
          <w:trHeight w:val="306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423407.28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1391000.50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21  </w:t>
            </w:r>
            <w:r/>
          </w:p>
        </w:tc>
      </w:tr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423442.75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1390996.96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423455.90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1391012.56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423433.31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1391031.54  </w:t>
            </w:r>
            <w:r/>
          </w:p>
        </w:tc>
      </w:tr>
      <w:tr>
        <w:trPr>
          <w:trHeight w:val="305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423420.14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1391015.82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  </w:t>
            </w:r>
            <w:r/>
          </w:p>
        </w:tc>
      </w:tr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423371.83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1391004.02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423358.96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1390988.71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423381.62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1390969.93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423394.42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1390985.18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23  </w:t>
            </w:r>
            <w:r/>
          </w:p>
        </w:tc>
      </w:tr>
      <w:tr>
        <w:trPr>
          <w:trHeight w:val="294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423384.70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1391019.33  </w:t>
            </w:r>
            <w:r/>
          </w:p>
        </w:tc>
      </w:tr>
      <w:tr>
        <w:trPr>
          <w:trHeight w:val="268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439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173889</wp:posOffset>
                  </wp:positionV>
                  <wp:extent cx="6096" cy="6096"/>
                  <wp:effectExtent l="0" t="0" r="0" b="0"/>
                  <wp:wrapNone/>
                  <wp:docPr id="1145" name="Freeform 11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9442" behindDoc="1" locked="0" layoutInCell="1" allowOverlap="1">
                  <wp:simplePos x="0" y="0"/>
                  <wp:positionH relativeFrom="page">
                    <wp:posOffset>1193623</wp:posOffset>
                  </wp:positionH>
                  <wp:positionV relativeFrom="line">
                    <wp:posOffset>173889</wp:posOffset>
                  </wp:positionV>
                  <wp:extent cx="6095" cy="6096"/>
                  <wp:effectExtent l="0" t="0" r="0" b="0"/>
                  <wp:wrapNone/>
                  <wp:docPr id="1146" name="Freeform 11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423371.83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1391004.02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5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147" name="Freeform 11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-8992</wp:posOffset>
                  </wp:positionV>
                  <wp:extent cx="6095" cy="6096"/>
                  <wp:effectExtent l="0" t="0" r="0" b="0"/>
                  <wp:wrapNone/>
                  <wp:docPr id="1148" name="Freeform 114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423394.42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1390985.18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423407.28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1391000.50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24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423397.57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1391034.64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423384.70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1391019.33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423407.28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1391000.50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423420.14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1391015.82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25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423410.44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1391049.95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423397.57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1391034.64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423420.14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1391015.82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423433.31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1391031.54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423426.15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1391037.56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26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423421.73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1391063.38  </w:t>
            </w:r>
            <w:r/>
          </w:p>
        </w:tc>
      </w:tr>
      <w:tr>
        <w:trPr>
          <w:trHeight w:val="266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423410.44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1391049.95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423426.15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1391037.56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423437.09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1391050.58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27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423433.02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1391076.81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423421.73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1391063.38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423437.09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1391050.58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423448.38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1391064.01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28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423444.31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1391090.24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423433.02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1391076.81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423448.38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1391064.01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423459.68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1391077.45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29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423455.83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1391103.92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423444.31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1391090.24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423459.68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1391077.45  </w:t>
            </w:r>
            <w:r/>
          </w:p>
        </w:tc>
      </w:tr>
      <w:tr>
        <w:trPr>
          <w:trHeight w:val="306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423471.22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1391091.18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423347.33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1390998.42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423356.94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1391009.93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423338.43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1391025.38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423328.81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1391013.86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31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423356.94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1391009.93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423366.55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1391021.45  </w:t>
            </w:r>
            <w:r/>
          </w:p>
        </w:tc>
      </w:tr>
      <w:tr>
        <w:trPr>
          <w:trHeight w:val="266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423348.04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1391036.90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423338.43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1391025.38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32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423366.55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1391021.45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423376.17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1391032.97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423357.65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1391048.41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423348.04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1391036.90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33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30" w:right="0" w:firstLine="0"/>
            </w:pPr>
            <w:r>
              <w:drawing>
                <wp:anchor simplePos="0" relativeHeight="251659427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194843</wp:posOffset>
                  </wp:positionV>
                  <wp:extent cx="6096" cy="6097"/>
                  <wp:effectExtent l="0" t="0" r="0" b="0"/>
                  <wp:wrapNone/>
                  <wp:docPr id="1149" name="Freeform 11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44" w:right="0" w:firstLine="0"/>
            </w:pPr>
            <w:r>
              <w:drawing>
                <wp:anchor simplePos="0" relativeHeight="251659430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194843</wp:posOffset>
                  </wp:positionV>
                  <wp:extent cx="6095" cy="6097"/>
                  <wp:effectExtent l="0" t="0" r="0" b="0"/>
                  <wp:wrapNone/>
                  <wp:docPr id="1150" name="Freeform 11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7"/>
                          </a:xfrm>
                          <a:custGeom>
                            <a:rect l="l" t="t" r="r" b="b"/>
                            <a:pathLst>
                              <a:path w="6095" h="6097">
                                <a:moveTo>
                                  <a:pt x="0" y="6097"/>
                                </a:moveTo>
                                <a:lnTo>
                                  <a:pt x="6095" y="6097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423376.17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1391032.97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5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151" name="Freeform 11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-8992</wp:posOffset>
                  </wp:positionV>
                  <wp:extent cx="6095" cy="6096"/>
                  <wp:effectExtent l="0" t="0" r="0" b="0"/>
                  <wp:wrapNone/>
                  <wp:docPr id="1152" name="Freeform 11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423385.78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1391044.48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423367.27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1391059.93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423357.65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1391048.41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34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423385.78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1391044.48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423395.40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1391056.00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423376.88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1391071.45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423367.27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1391059.93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35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423395.40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1391056.00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423405.01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1391067.52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423386.50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1391082.96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423376.88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1391071.45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36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423405.01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1391067.52  </w:t>
            </w:r>
            <w:r/>
          </w:p>
        </w:tc>
      </w:tr>
      <w:tr>
        <w:trPr>
          <w:trHeight w:val="266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423414.63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1391079.03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423396.11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1391094.48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423386.50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1391082.96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37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423414.63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1391079.03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423424.24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1391090.55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423405.72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1391106.00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423396.11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1391094.48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38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423424.24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1391090.55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423433.85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1391102.07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423415.34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1391117.51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423405.72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1391106.00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39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423433.85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1391102.07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423443.77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1391113.90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423425.18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1391129.29  </w:t>
            </w:r>
            <w:r/>
          </w:p>
        </w:tc>
      </w:tr>
      <w:tr>
        <w:trPr>
          <w:trHeight w:val="306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423415.34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1391117.51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40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423319.91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1391040.83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423310.30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1391029.31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423328.81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1391013.86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423338.43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1391025.38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41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423329.52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1391052.34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423319.91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1391040.83  </w:t>
            </w:r>
            <w:r/>
          </w:p>
        </w:tc>
      </w:tr>
      <w:tr>
        <w:trPr>
          <w:trHeight w:val="266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423338.43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1391025.38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423348.04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1391036.90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42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423339.14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1391063.86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423329.52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1391052.34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423348.04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1391036.90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423357.65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1391048.41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43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30" w:right="0" w:firstLine="0"/>
            </w:pPr>
            <w:r>
              <w:drawing>
                <wp:anchor simplePos="0" relativeHeight="251659427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194843</wp:posOffset>
                  </wp:positionV>
                  <wp:extent cx="6096" cy="6097"/>
                  <wp:effectExtent l="0" t="0" r="0" b="0"/>
                  <wp:wrapNone/>
                  <wp:docPr id="1153" name="Freeform 11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44" w:right="0" w:firstLine="0"/>
            </w:pPr>
            <w:r>
              <w:drawing>
                <wp:anchor simplePos="0" relativeHeight="251659430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194843</wp:posOffset>
                  </wp:positionV>
                  <wp:extent cx="6095" cy="6097"/>
                  <wp:effectExtent l="0" t="0" r="0" b="0"/>
                  <wp:wrapNone/>
                  <wp:docPr id="1154" name="Freeform 11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7"/>
                          </a:xfrm>
                          <a:custGeom>
                            <a:rect l="l" t="t" r="r" b="b"/>
                            <a:pathLst>
                              <a:path w="6095" h="6097">
                                <a:moveTo>
                                  <a:pt x="0" y="6097"/>
                                </a:moveTo>
                                <a:lnTo>
                                  <a:pt x="6095" y="6097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423348.75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1391075.38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5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155" name="Freeform 11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-8992</wp:posOffset>
                  </wp:positionV>
                  <wp:extent cx="6095" cy="6096"/>
                  <wp:effectExtent l="0" t="0" r="0" b="0"/>
                  <wp:wrapNone/>
                  <wp:docPr id="1156" name="Freeform 11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423339.14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1391063.86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423357.65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1391048.41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423367.27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1391059.93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44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423358.37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1391086.89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423348.75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1391075.38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423367.27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1391059.93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423376.88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1391071.45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45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423367.98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1391098.41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423358.37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1391086.89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423376.88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1391071.45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423386.50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1391082.96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46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423377.60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1391109.93  </w:t>
            </w:r>
            <w:r/>
          </w:p>
        </w:tc>
      </w:tr>
      <w:tr>
        <w:trPr>
          <w:trHeight w:val="266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423367.98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1391098.41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423386.50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1391082.96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>
              <w:drawing>
                <wp:anchor simplePos="0" relativeHeight="251658686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173888</wp:posOffset>
                  </wp:positionV>
                  <wp:extent cx="6096" cy="6096"/>
                  <wp:effectExtent l="0" t="0" r="0" b="0"/>
                  <wp:wrapNone/>
                  <wp:docPr id="1157" name="Freeform 11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>
              <w:drawing>
                <wp:anchor simplePos="0" relativeHeight="251658688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173888</wp:posOffset>
                  </wp:positionV>
                  <wp:extent cx="6095" cy="6096"/>
                  <wp:effectExtent l="0" t="0" r="0" b="0"/>
                  <wp:wrapNone/>
                  <wp:docPr id="1158" name="Freeform 11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423396.11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1391094.48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423387.21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1391121.44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423377.60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1391109.93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423396.11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1391094.48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423405.72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1391106.00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48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423396.82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1391132.96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423387.21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1391121.44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423405.72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1391106.00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423415.34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1391117.51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49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423406.60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1391144.67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423396.82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1391132.96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423415.34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1391117.51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423425.18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1391129.29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50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423301.86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1391036.35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423314.73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1391051.66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423291.69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1391070.87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423278.82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1391055.56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51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423314.73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1391051.66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423327.60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1391066.97  </w:t>
            </w:r>
            <w:r/>
          </w:p>
        </w:tc>
      </w:tr>
      <w:tr>
        <w:trPr>
          <w:trHeight w:val="266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423304.56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1391086.18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423291.69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1391070.87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52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423327.60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1391066.97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423340.47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1391082.28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423317.43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1391101.49  </w:t>
            </w:r>
            <w:r/>
          </w:p>
        </w:tc>
      </w:tr>
      <w:tr>
        <w:trPr>
          <w:trHeight w:val="306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423304.56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1391086.18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53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30" w:right="0" w:firstLine="0"/>
            </w:pPr>
            <w:r>
              <w:drawing>
                <wp:anchor simplePos="0" relativeHeight="251659427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194844</wp:posOffset>
                  </wp:positionV>
                  <wp:extent cx="6096" cy="6096"/>
                  <wp:effectExtent l="0" t="0" r="0" b="0"/>
                  <wp:wrapNone/>
                  <wp:docPr id="1159" name="Freeform 11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44" w:right="0" w:firstLine="0"/>
            </w:pPr>
            <w:r>
              <w:drawing>
                <wp:anchor simplePos="0" relativeHeight="251659430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194844</wp:posOffset>
                  </wp:positionV>
                  <wp:extent cx="6095" cy="6096"/>
                  <wp:effectExtent l="0" t="0" r="0" b="0"/>
                  <wp:wrapNone/>
                  <wp:docPr id="1160" name="Freeform 11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423340.47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1391082.28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5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161" name="Freeform 11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-8992</wp:posOffset>
                  </wp:positionV>
                  <wp:extent cx="6095" cy="6096"/>
                  <wp:effectExtent l="0" t="0" r="0" b="0"/>
                  <wp:wrapNone/>
                  <wp:docPr id="1162" name="Freeform 11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423353.34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1391097.59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423330.30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1391116.80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423317.43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1391101.49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54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423353.34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1391097.59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423366.21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1391112.90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423343.17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1391132.11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423330.30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1391116.80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55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423366.21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1391112.90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423379.08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1391128.21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423367.38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1391137.96  </w:t>
            </w:r>
            <w:r/>
          </w:p>
        </w:tc>
      </w:tr>
      <w:tr>
        <w:trPr>
          <w:trHeight w:val="275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423356.04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1391147.42  </w:t>
            </w:r>
            <w:r/>
          </w:p>
        </w:tc>
      </w:tr>
      <w:tr>
        <w:trPr>
          <w:trHeight w:val="333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423343.17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1391132.11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56  </w:t>
            </w:r>
            <w:r/>
          </w:p>
        </w:tc>
      </w:tr>
      <w:tr>
        <w:trPr>
          <w:trHeight w:val="295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423379.08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1391128.21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423398.28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1391151.55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423386.72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1391161.12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423367.38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1391137.96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57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423375.17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1391170.68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423356.04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1391147.42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423367.38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1391137.96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423386.72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1391161.12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58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423268.62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1391090.12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423255.79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1391074.78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423278.82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1391055.56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423291.69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1391070.87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59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423281.46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1391105.46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423268.62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1391090.12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423291.69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1391070.87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423304.56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1391086.18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60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423294.29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1391120.79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423281.46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1391105.46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423304.56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1391086.18  </w:t>
            </w:r>
            <w:r/>
          </w:p>
        </w:tc>
      </w:tr>
      <w:tr>
        <w:trPr>
          <w:trHeight w:val="306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423317.43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1391101.49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61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423307.13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1391136.13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423294.29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1391120.79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423317.43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1391101.49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423330.30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1391116.80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62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423319.96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1391151.46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423307.13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1391136.13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423330.30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1391116.80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423343.17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1391132.11  </w:t>
            </w:r>
            <w:r/>
          </w:p>
        </w:tc>
      </w:tr>
      <w:tr>
        <w:trPr>
          <w:trHeight w:val="307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63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423332.80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1391166.80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423319.96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1391151.46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423343.17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1391132.11  </w:t>
            </w:r>
            <w:r/>
          </w:p>
        </w:tc>
      </w:tr>
      <w:tr>
        <w:trPr>
          <w:trHeight w:val="275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423356.04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1391147.42  </w:t>
            </w:r>
            <w:r/>
          </w:p>
        </w:tc>
      </w:tr>
      <w:tr>
        <w:trPr>
          <w:trHeight w:val="335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423344.34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1391157.18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64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423375.17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1391170.68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423369.32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1391175.53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423363.41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1391179.95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423344.34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1391157.18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423356.04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1391147.42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65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423363.41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1391179.95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423351.35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1391188.97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423332.80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1391166.80  </w:t>
            </w:r>
            <w:r/>
          </w:p>
        </w:tc>
      </w:tr>
      <w:tr>
        <w:trPr>
          <w:trHeight w:val="305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423344.34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1391157.18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472:ЗУ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66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423383.10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1390908.79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423396.60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1390924.86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423410.13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1390940.98  </w:t>
            </w:r>
            <w:r/>
          </w:p>
        </w:tc>
      </w:tr>
      <w:tr>
        <w:trPr>
          <w:trHeight w:val="275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423423.66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1390957.09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423437.19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1390973.21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423450.72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1390989.33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9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423464.30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1391005.50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423455.90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1391012.56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423442.75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1390996.96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423429.89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1390981.64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423417.04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1390966.32  </w:t>
            </w:r>
            <w:r/>
          </w:p>
        </w:tc>
      </w:tr>
      <w:tr>
        <w:trPr>
          <w:trHeight w:val="305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423404.18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1390951.00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423381.62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1390969.93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423358.96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1390988.71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423371.83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1391004.02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423384.70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1391019.33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423397.57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1391034.64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423410.44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1391049.95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423421.73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1391063.38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423433.02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1391076.81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423444.31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1391090.24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423455.83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1391103.92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423443.77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1391113.90  </w:t>
            </w:r>
            <w:r/>
          </w:p>
        </w:tc>
      </w:tr>
      <w:tr>
        <w:trPr>
          <w:trHeight w:val="305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423433.85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1391102.07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423424.24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1391090.55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423414.63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1391079.03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423405.01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1391067.52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423395.40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1391056.00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423385.78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1391044.48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423376.17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1391032.97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423366.55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1391021.45  </w:t>
            </w:r>
            <w:r/>
          </w:p>
        </w:tc>
      </w:tr>
      <w:tr>
        <w:trPr>
          <w:trHeight w:val="333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423356.94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1391009.93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68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163" name="Freeform 11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-8992</wp:posOffset>
                  </wp:positionV>
                  <wp:extent cx="6095" cy="6096"/>
                  <wp:effectExtent l="0" t="0" r="0" b="0"/>
                  <wp:wrapNone/>
                  <wp:docPr id="1164" name="Freeform 11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423347.33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1390998.42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423328.81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1391013.86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423310.30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1391029.31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н50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423319.91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1391040.83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423329.52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1391052.34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423339.14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1391063.86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423348.75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1391075.38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423358.37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1391086.89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423367.98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1391098.41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423377.60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1391109.93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423387.21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1391121.44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423396.82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1391132.96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423406.60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1391144.67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423398.28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1391151.55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423379.08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1391128.21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423366.21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1391112.90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423353.34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1391097.59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423340.47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1391082.28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423327.60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1391066.97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423314.73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1391051.66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423301.86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1391036.35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423278.82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1391055.56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н72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423255.79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1391074.78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423245.51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1391062.50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423253.73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1391055.65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423269.09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1391042.84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423284.45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1391030.03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423299.81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1391017.22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423315.17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1391004.40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423330.53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1390991.59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423345.89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1390978.78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423361.25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1390965.97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423376.61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1390953.15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423390.05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1390941.94  </w:t>
            </w:r>
            <w:r/>
          </w:p>
        </w:tc>
      </w:tr>
      <w:tr>
        <w:trPr>
          <w:trHeight w:val="333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423370.84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1390919.06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423245.51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1391062.51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423238.37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1391068.47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423220.86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1391047.61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423228.02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1391041.63  </w:t>
            </w:r>
            <w:r/>
          </w:p>
        </w:tc>
      </w:tr>
      <w:tr>
        <w:trPr>
          <w:trHeight w:val="305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423236.03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1391051.18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423238.37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1391068.47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423223.01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1391081.28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423205.52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1391060.42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423220.86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1391047.61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423223.01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1391081.28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451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175412</wp:posOffset>
                  </wp:positionV>
                  <wp:extent cx="6096" cy="6097"/>
                  <wp:effectExtent l="0" t="0" r="0" b="0"/>
                  <wp:wrapNone/>
                  <wp:docPr id="1165" name="Freeform 116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454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175412</wp:posOffset>
                  </wp:positionV>
                  <wp:extent cx="6095" cy="6097"/>
                  <wp:effectExtent l="0" t="0" r="0" b="0"/>
                  <wp:wrapNone/>
                  <wp:docPr id="1166" name="Freeform 11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7"/>
                          </a:xfrm>
                          <a:custGeom>
                            <a:rect l="l" t="t" r="r" b="b"/>
                            <a:pathLst>
                              <a:path w="6095" h="6097">
                                <a:moveTo>
                                  <a:pt x="0" y="6097"/>
                                </a:moveTo>
                                <a:lnTo>
                                  <a:pt x="6095" y="6097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423207.65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1391094.09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5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167" name="Freeform 11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-8992</wp:posOffset>
                  </wp:positionV>
                  <wp:extent cx="6095" cy="6096"/>
                  <wp:effectExtent l="0" t="0" r="0" b="0"/>
                  <wp:wrapNone/>
                  <wp:docPr id="1168" name="Freeform 11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423190.15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1391073.25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н100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423205.52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1391060.42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423207.65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1391094.09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423192.29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1391106.90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423174.78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1391086.08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423190.15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1391073.25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423192.29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1391106.90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423176.93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1391119.72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423159.44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1391098.89  </w:t>
            </w:r>
            <w:r/>
          </w:p>
        </w:tc>
      </w:tr>
      <w:tr>
        <w:trPr>
          <w:trHeight w:val="306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423174.78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1391086.08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423176.93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1391119.72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423161.57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1391132.53  </w:t>
            </w:r>
            <w:r/>
          </w:p>
        </w:tc>
      </w:tr>
      <w:tr>
        <w:trPr>
          <w:trHeight w:val="266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423143.93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1391111.51  </w:t>
            </w:r>
            <w:r/>
          </w:p>
        </w:tc>
      </w:tr>
      <w:tr>
        <w:trPr>
          <w:trHeight w:val="275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423156.74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1391101.39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423156.61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1391101.25  </w:t>
            </w:r>
            <w:r/>
          </w:p>
        </w:tc>
      </w:tr>
      <w:tr>
        <w:trPr>
          <w:trHeight w:val="333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423159.44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1391098.89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7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423161.57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1391132.53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423146.21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1391145.34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423128.23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1391123.91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423143.93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1391111.51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8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423146.21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1391145.34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423130.85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1391158.15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423112.52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1391136.32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423128.23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1391123.91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2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9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423130.85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1391158.15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423115.49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1391170.97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423096.82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1391148.75  </w:t>
            </w:r>
            <w:r/>
          </w:p>
        </w:tc>
      </w:tr>
      <w:tr>
        <w:trPr>
          <w:trHeight w:val="275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423102.10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1391144.55  </w:t>
            </w:r>
            <w:r/>
          </w:p>
        </w:tc>
      </w:tr>
      <w:tr>
        <w:trPr>
          <w:trHeight w:val="335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423112.52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1391136.32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423115.49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1391170.97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423100.13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1391183.78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423081.18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1391161.19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н90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423096.82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1391148.75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11  </w:t>
            </w:r>
            <w:r/>
          </w:p>
        </w:tc>
      </w:tr>
      <w:tr>
        <w:trPr>
          <w:trHeight w:val="295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423100.13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1391183.78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423084.77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1391196.59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423065.51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1391173.65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423081.18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1391161.19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12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423084.77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1391196.59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423069.32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1391209.48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423049.89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1391186.07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423065.51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1391173.65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307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423246.67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1391082.38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423259.54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1391097.69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423236.51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1391116.90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423223.64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1391101.59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14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423259.54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1391097.69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423272.41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1391113.00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423249.38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1391132.21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423236.51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1391116.90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15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423272.41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1391113.00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423285.28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1391128.31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423262.25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1391147.52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423249.38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1391132.21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16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423285.28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1391128.31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423298.15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1391143.62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423275.12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1391162.83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423262.25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1391147.52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17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423298.15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1391143.62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423311.02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1391158.93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423287.99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1391178.14  </w:t>
            </w:r>
            <w:r/>
          </w:p>
        </w:tc>
      </w:tr>
      <w:tr>
        <w:trPr>
          <w:trHeight w:val="306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423275.12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1391162.83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18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423311.02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1391158.93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423323.89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1391174.24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423312.34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1391183.80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423300.86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1391193.45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423287.99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1391178.14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19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423323.89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1391174.24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423342.09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1391195.89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423330.06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1391204.89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423312.34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1391183.80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423330.06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1391204.89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423318.04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1391213.88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423300.86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1391193.45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423312.34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1391183.80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21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423213.48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1391136.12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423200.61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1391120.81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423223.64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1391101.59  </w:t>
            </w:r>
            <w:r/>
          </w:p>
        </w:tc>
      </w:tr>
      <w:tr>
        <w:trPr>
          <w:trHeight w:val="306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423236.51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1391116.90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423226.35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1391151.43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423213.48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1391136.12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426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69" name="Freeform 11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429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173888</wp:posOffset>
                  </wp:positionV>
                  <wp:extent cx="6095" cy="6097"/>
                  <wp:effectExtent l="0" t="0" r="0" b="0"/>
                  <wp:wrapNone/>
                  <wp:docPr id="1170" name="Freeform 11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7"/>
                          </a:xfrm>
                          <a:custGeom>
                            <a:rect l="l" t="t" r="r" b="b"/>
                            <a:pathLst>
                              <a:path w="6095" h="6097">
                                <a:moveTo>
                                  <a:pt x="0" y="6097"/>
                                </a:moveTo>
                                <a:lnTo>
                                  <a:pt x="6095" y="6097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423236.51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1391116.90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97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171" name="Freeform 11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-8992</wp:posOffset>
                  </wp:positionV>
                  <wp:extent cx="6095" cy="6096"/>
                  <wp:effectExtent l="0" t="0" r="0" b="0"/>
                  <wp:wrapNone/>
                  <wp:docPr id="1172" name="Freeform 11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423249.38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1391132.21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23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423239.22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1391166.74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423226.35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1391151.43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423249.38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1391132.21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423262.25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1391147.52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24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423252.09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1391182.05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423239.22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1391166.74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423262.25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1391147.52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423275.12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1391162.83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25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423264.96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1391197.36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423252.09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1391182.05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423275.12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1391162.83  </w:t>
            </w:r>
            <w:r/>
          </w:p>
        </w:tc>
      </w:tr>
      <w:tr>
        <w:trPr>
          <w:trHeight w:val="305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423287.99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1391178.14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26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423277.83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1391212.67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423264.96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1391197.36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423287.99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1391178.14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423300.86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1391193.45  </w:t>
            </w:r>
            <w:r/>
          </w:p>
        </w:tc>
      </w:tr>
      <w:tr>
        <w:trPr>
          <w:trHeight w:val="306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423289.31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1391203.02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27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423318.04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1391213.88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423306.01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1391222.88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423289.31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1391203.02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423300.86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1391193.45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28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423306.01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1391222.88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423293.98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1391231.88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423277.83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1391212.67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423289.31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1391203.02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29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423192.16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1391127.85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423205.03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1391143.16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423182.00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1391162.38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423169.13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1391147.07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423205.03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1391143.16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423217.90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1391158.47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423194.87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1391177.69  </w:t>
            </w:r>
            <w:r/>
          </w:p>
        </w:tc>
      </w:tr>
      <w:tr>
        <w:trPr>
          <w:trHeight w:val="305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423182.00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1391162.38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31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423217.90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1391158.47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423230.77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1391173.78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423207.74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1391193.00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423194.87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1391177.69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32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423230.77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1391173.78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9427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73" name="Freeform 11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9430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173888</wp:posOffset>
                  </wp:positionV>
                  <wp:extent cx="6095" cy="6097"/>
                  <wp:effectExtent l="0" t="0" r="0" b="0"/>
                  <wp:wrapNone/>
                  <wp:docPr id="1174" name="Freeform 11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7"/>
                          </a:xfrm>
                          <a:custGeom>
                            <a:rect l="l" t="t" r="r" b="b"/>
                            <a:pathLst>
                              <a:path w="6095" h="6097">
                                <a:moveTo>
                                  <a:pt x="0" y="6097"/>
                                </a:moveTo>
                                <a:lnTo>
                                  <a:pt x="6095" y="6097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423243.64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1391189.09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5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175" name="Freeform 11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-8992</wp:posOffset>
                  </wp:positionV>
                  <wp:extent cx="6095" cy="6096"/>
                  <wp:effectExtent l="0" t="0" r="0" b="0"/>
                  <wp:wrapNone/>
                  <wp:docPr id="1176" name="Freeform 11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423220.61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1391208.31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423207.74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1391193.00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33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423243.64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1391189.09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423256.51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1391204.40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423233.48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1391223.62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423220.61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1391208.31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34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423256.51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1391204.40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423269.38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1391219.71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423257.83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1391229.28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423246.35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1391238.93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423233.48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1391223.62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35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423285.16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1391238.47  </w:t>
            </w:r>
            <w:r/>
          </w:p>
        </w:tc>
      </w:tr>
      <w:tr>
        <w:trPr>
          <w:trHeight w:val="266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423273.13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1391247.47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423257.83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1391229.28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423269.38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1391219.71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36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423273.13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1391247.47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423261.09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1391256.48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423246.35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1391238.93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423257.83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1391229.28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37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423158.96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1391181.59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423146.09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1391166.28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423169.13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1391147.07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423182.00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1391162.38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38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423171.83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1391196.90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423158.96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1391181.59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423182.00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1391162.38  </w:t>
            </w:r>
            <w:r/>
          </w:p>
        </w:tc>
      </w:tr>
      <w:tr>
        <w:trPr>
          <w:trHeight w:val="306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423194.87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1391177.69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39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423184.70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1391212.21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423171.83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1391196.90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423194.87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1391177.69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423207.74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1391193.00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40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423197.57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1391227.52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423184.70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1391212.21  </w:t>
            </w:r>
            <w:r/>
          </w:p>
        </w:tc>
      </w:tr>
      <w:tr>
        <w:trPr>
          <w:trHeight w:val="266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423207.74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1391193.00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423220.61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1391208.31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41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423210.44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1391242.83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423197.57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1391227.52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н409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423220.61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1391208.31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423233.48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1391223.62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42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370" w:right="0" w:firstLine="0"/>
            </w:pPr>
            <w:r>
              <w:drawing>
                <wp:anchor simplePos="0" relativeHeight="251659427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194843</wp:posOffset>
                  </wp:positionV>
                  <wp:extent cx="6096" cy="6097"/>
                  <wp:effectExtent l="0" t="0" r="0" b="0"/>
                  <wp:wrapNone/>
                  <wp:docPr id="1177" name="Freeform 11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44" w:right="0" w:firstLine="0"/>
            </w:pPr>
            <w:r>
              <w:drawing>
                <wp:anchor simplePos="0" relativeHeight="251659430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194843</wp:posOffset>
                  </wp:positionV>
                  <wp:extent cx="6095" cy="6097"/>
                  <wp:effectExtent l="0" t="0" r="0" b="0"/>
                  <wp:wrapNone/>
                  <wp:docPr id="1178" name="Freeform 11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7"/>
                          </a:xfrm>
                          <a:custGeom>
                            <a:rect l="l" t="t" r="r" b="b"/>
                            <a:pathLst>
                              <a:path w="6095" h="6097">
                                <a:moveTo>
                                  <a:pt x="0" y="6097"/>
                                </a:moveTo>
                                <a:lnTo>
                                  <a:pt x="6095" y="6097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423223.31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1391258.14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5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179" name="Freeform 11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-8992</wp:posOffset>
                  </wp:positionV>
                  <wp:extent cx="6095" cy="6096"/>
                  <wp:effectExtent l="0" t="0" r="0" b="0"/>
                  <wp:wrapNone/>
                  <wp:docPr id="1180" name="Freeform 11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423210.44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1391242.83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423233.48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1391223.62  </w:t>
            </w:r>
            <w:r/>
          </w:p>
        </w:tc>
      </w:tr>
      <w:tr>
        <w:trPr>
          <w:trHeight w:val="275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423246.35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1391238.93  </w:t>
            </w:r>
            <w:r/>
          </w:p>
        </w:tc>
      </w:tr>
      <w:tr>
        <w:trPr>
          <w:trHeight w:val="333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423234.79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1391248.49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43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423261.09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1391256.48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423249.10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1391265.45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423234.79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1391248.49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н414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423246.35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1391238.93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44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423249.10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1391265.45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423237.04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1391274.47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423223.31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1391258.14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423234.79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1391248.49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45  </w:t>
            </w:r>
            <w:r/>
          </w:p>
        </w:tc>
      </w:tr>
      <w:tr>
        <w:trPr>
          <w:trHeight w:val="295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423137.65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1391173.33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423150.52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1391188.64  </w:t>
            </w:r>
            <w:r/>
          </w:p>
        </w:tc>
      </w:tr>
      <w:tr>
        <w:trPr>
          <w:trHeight w:val="268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423127.48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1391207.85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423114.61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1391192.54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46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423150.52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1391188.64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423163.39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1391203.95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423140.35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1391223.16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>
              <w:drawing>
                <wp:anchor simplePos="0" relativeHeight="251658829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173888</wp:posOffset>
                  </wp:positionV>
                  <wp:extent cx="6096" cy="6097"/>
                  <wp:effectExtent l="0" t="0" r="0" b="0"/>
                  <wp:wrapNone/>
                  <wp:docPr id="1181" name="Freeform 118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>
              <w:drawing>
                <wp:anchor simplePos="0" relativeHeight="251658831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173888</wp:posOffset>
                  </wp:positionV>
                  <wp:extent cx="6095" cy="6097"/>
                  <wp:effectExtent l="0" t="0" r="0" b="0"/>
                  <wp:wrapNone/>
                  <wp:docPr id="1182" name="Freeform 11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7"/>
                          </a:xfrm>
                          <a:custGeom>
                            <a:rect l="l" t="t" r="r" b="b"/>
                            <a:pathLst>
                              <a:path w="6095" h="6097">
                                <a:moveTo>
                                  <a:pt x="0" y="6097"/>
                                </a:moveTo>
                                <a:lnTo>
                                  <a:pt x="6095" y="6097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423127.48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1391207.85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47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423163.39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1391203.95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423176.26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1391219.26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423153.22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1391238.47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423140.35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1391223.16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48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423176.26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1391219.26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423189.13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1391234.57  </w:t>
            </w:r>
            <w:r/>
          </w:p>
        </w:tc>
      </w:tr>
      <w:tr>
        <w:trPr>
          <w:trHeight w:val="267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423166.09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1391253.78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423153.22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1391238.47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49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423189.13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1391234.57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423202.00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1391249.88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423178.96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1391269.09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423166.09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1391253.78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50  </w:t>
            </w:r>
            <w:r/>
          </w:p>
        </w:tc>
      </w:tr>
      <w:tr>
        <w:trPr>
          <w:trHeight w:val="294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423202.00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1391249.88  </w:t>
            </w:r>
            <w:r/>
          </w:p>
        </w:tc>
      </w:tr>
      <w:tr>
        <w:trPr>
          <w:trHeight w:val="266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423214.87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1391265.19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423191.83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1391284.40  </w:t>
            </w:r>
            <w:r/>
          </w:p>
        </w:tc>
      </w:tr>
      <w:tr>
        <w:trPr>
          <w:trHeight w:val="306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423178.96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1391269.09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51  </w:t>
            </w:r>
            <w:r/>
          </w:p>
        </w:tc>
      </w:tr>
      <w:tr>
        <w:trPr>
          <w:trHeight w:val="297"/>
        </w:trPr>
        <w:tc>
          <w:tcPr>
            <w:tcW w:w="123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423214.87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1391265.19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423228.21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1391281.07  </w:t>
            </w:r>
            <w:r/>
          </w:p>
        </w:tc>
      </w:tr>
      <w:tr>
        <w:trPr>
          <w:trHeight w:val="265"/>
        </w:trPr>
        <w:tc>
          <w:tcPr>
            <w:tcW w:w="123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423204.16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1391299.06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423191.83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1391284.40  </w:t>
            </w:r>
            <w:r/>
          </w:p>
        </w:tc>
      </w:tr>
      <w:tr>
        <w:trPr>
          <w:trHeight w:val="307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52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8"/>
        <w:gridCol w:w="1879"/>
        <w:gridCol w:w="2015"/>
      </w:tblGrid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423104.45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1391227.07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423091.58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1391211.76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423114.61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1391192.54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423127.48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1391207.85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53  </w:t>
            </w:r>
            <w:r/>
          </w:p>
        </w:tc>
      </w:tr>
      <w:tr>
        <w:trPr>
          <w:trHeight w:val="294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423117.32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1391242.38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423104.45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1391227.07  </w:t>
            </w:r>
            <w:r/>
          </w:p>
        </w:tc>
      </w:tr>
      <w:tr>
        <w:trPr>
          <w:trHeight w:val="267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423127.48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1391207.85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423140.35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1391223.16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54  </w:t>
            </w:r>
            <w:r/>
          </w:p>
        </w:tc>
      </w:tr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423130.19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1391257.69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423117.32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1391242.38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423140.35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1391223.16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423153.22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1391238.47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55  </w:t>
            </w:r>
            <w:r/>
          </w:p>
        </w:tc>
      </w:tr>
      <w:tr>
        <w:trPr>
          <w:trHeight w:val="295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423143.06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1391273.00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423130.19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1391257.69  </w:t>
            </w:r>
            <w:r/>
          </w:p>
        </w:tc>
      </w:tr>
      <w:tr>
        <w:trPr>
          <w:trHeight w:val="268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423153.22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1391238.47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423166.09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1391253.78  </w:t>
            </w:r>
            <w:r/>
          </w:p>
        </w:tc>
      </w:tr>
      <w:tr>
        <w:trPr>
          <w:trHeight w:val="276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56  </w:t>
            </w:r>
            <w:r/>
          </w:p>
        </w:tc>
      </w:tr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423155.93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1391288.31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423143.06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1391273.00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423166.09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1391253.78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423178.96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1391269.09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57  </w:t>
            </w:r>
            <w:r/>
          </w:p>
        </w:tc>
      </w:tr>
      <w:tr>
        <w:trPr>
          <w:trHeight w:val="294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423168.80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1391303.62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423155.93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1391288.31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423178.96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1391269.09  </w:t>
            </w:r>
            <w:r/>
          </w:p>
        </w:tc>
      </w:tr>
      <w:tr>
        <w:trPr>
          <w:trHeight w:val="307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423191.83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1391284.40  </w:t>
            </w:r>
            <w:r/>
          </w:p>
        </w:tc>
      </w:tr>
      <w:tr>
        <w:trPr>
          <w:trHeight w:val="275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58  </w:t>
            </w:r>
            <w:r/>
          </w:p>
        </w:tc>
      </w:tr>
      <w:tr>
        <w:trPr>
          <w:trHeight w:val="297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423180.10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1391317.06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423168.80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1391303.62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н426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423191.83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1391284.40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423204.16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1391299.06  </w:t>
            </w:r>
            <w:r/>
          </w:p>
        </w:tc>
      </w:tr>
      <w:tr>
        <w:trPr>
          <w:trHeight w:val="278"/>
        </w:trPr>
        <w:tc>
          <w:tcPr>
            <w:tcW w:w="513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6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225:ЗУ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59  </w:t>
            </w:r>
            <w:r/>
          </w:p>
        </w:tc>
      </w:tr>
      <w:tr>
        <w:trPr>
          <w:trHeight w:val="294"/>
        </w:trPr>
        <w:tc>
          <w:tcPr>
            <w:tcW w:w="1238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н391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423245.51  </w:t>
            </w:r>
            <w:r/>
          </w:p>
        </w:tc>
        <w:tc>
          <w:tcPr>
            <w:tcW w:w="2015" w:type="dxa"/>
            <w:tcBorders>
              <w:top w:val="nil"/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1391062.51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н65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423351.35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1391188.97  </w:t>
            </w:r>
            <w:r/>
          </w:p>
        </w:tc>
      </w:tr>
      <w:tr>
        <w:trPr>
          <w:trHeight w:val="265"/>
        </w:trPr>
        <w:tc>
          <w:tcPr>
            <w:tcW w:w="1238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423342.09  </w:t>
            </w:r>
            <w:r/>
          </w:p>
        </w:tc>
        <w:tc>
          <w:tcPr>
            <w:tcW w:w="2015" w:type="dxa"/>
            <w:tcBorders>
              <w:left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1391195.89  </w:t>
            </w:r>
            <w:r/>
          </w:p>
        </w:tc>
      </w:tr>
      <w:tr>
        <w:trPr>
          <w:trHeight w:val="277"/>
        </w:trPr>
        <w:tc>
          <w:tcPr>
            <w:tcW w:w="1238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423323.89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1391174.24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423311.02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1391158.93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423298.15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1391143.62  </w:t>
            </w:r>
            <w:r/>
          </w:p>
        </w:tc>
      </w:tr>
      <w:tr>
        <w:trPr>
          <w:trHeight w:val="307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423285.28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1391128.31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423272.41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1391113.00  </w:t>
            </w:r>
            <w:r/>
          </w:p>
        </w:tc>
      </w:tr>
      <w:tr>
        <w:trPr>
          <w:trHeight w:val="307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423259.54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1391097.69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423246.67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1391082.38  </w:t>
            </w:r>
            <w:r/>
          </w:p>
        </w:tc>
      </w:tr>
      <w:tr>
        <w:trPr>
          <w:trHeight w:val="307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423223.64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1391101.59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423200.61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1391120.81  </w:t>
            </w:r>
            <w:r/>
          </w:p>
        </w:tc>
      </w:tr>
      <w:tr>
        <w:trPr>
          <w:trHeight w:val="307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423213.48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1391136.12  </w:t>
            </w:r>
            <w:r/>
          </w:p>
        </w:tc>
      </w:tr>
      <w:tr>
        <w:trPr>
          <w:trHeight w:val="304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423226.35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1391151.43  </w:t>
            </w:r>
            <w:r/>
          </w:p>
        </w:tc>
      </w:tr>
      <w:tr>
        <w:trPr>
          <w:trHeight w:val="333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29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-80" w:right="0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423239.22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" w:after="0" w:line="240" w:lineRule="auto"/>
              <w:ind w:left="-80" w:right="379" w:firstLine="0"/>
              <w:jc w:val="right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1391166.74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68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264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183" name="Freeform 11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-8992</wp:posOffset>
                  </wp:positionV>
                  <wp:extent cx="6095" cy="6096"/>
                  <wp:effectExtent l="0" t="0" r="0" b="0"/>
                  <wp:wrapNone/>
                  <wp:docPr id="1184" name="Freeform 11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423252.09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1391182.05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423264.96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1391197.36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н140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423277.83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1391212.67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423293.98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1391231.88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423285.16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1391238.47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423269.38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1391219.71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423256.51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1391204.40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423243.64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1391189.09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423230.77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1391173.78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423217.90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1391158.47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423205.03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1391143.16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423192.16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1391127.85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423169.13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1391147.07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423146.09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1391166.28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423158.96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1391181.59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423171.83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1391196.90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423184.70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1391212.21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423197.57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1391227.52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423210.44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1391242.83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н160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423223.31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1391258.14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н159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423237.04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1391274.47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423228.21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1391281.07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423214.87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1391265.19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423202.00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1391249.88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423189.13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1391234.57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423176.26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1391219.26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н190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423163.39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1391203.95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423150.52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1391188.64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423137.65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1391173.33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423114.61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1391192.54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423091.58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1391211.76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423104.45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1391227.07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423117.32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1391242.38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423130.19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1391257.69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423143.06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1391273.00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423155.93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1391288.31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н180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423168.80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1391303.62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н179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423180.10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1391317.06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н434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423166.84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1391326.98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н86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423069.32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1391209.48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423084.77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1391196.59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423100.13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1391183.78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423115.49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1391170.97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423130.85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1391158.15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423146.21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1391145.34  </w:t>
            </w:r>
            <w:r/>
          </w:p>
        </w:tc>
      </w:tr>
      <w:tr>
        <w:trPr>
          <w:trHeight w:val="307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423161.57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1391132.53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423176.93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1391119.72  </w:t>
            </w:r>
            <w:r/>
          </w:p>
        </w:tc>
      </w:tr>
      <w:tr>
        <w:trPr>
          <w:trHeight w:val="333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423192.29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1391106.90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/>
      <w:r>
        <w:br w:type="page"/>
      </w:r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3530" w:tblpY="-270"/>
        <w:tblOverlap w:val="never"/>
        "
        <w:tblW w:w="5114" w:type="dxa"/>
        <w:tblLook w:val="04A0" w:firstRow="1" w:lastRow="0" w:firstColumn="1" w:lastColumn="0" w:noHBand="0" w:noVBand="1"/>
      </w:tblPr>
      <w:tblGrid>
        <w:gridCol w:w="1239"/>
        <w:gridCol w:w="1879"/>
        <w:gridCol w:w="2015"/>
      </w:tblGrid>
      <w:tr>
        <w:trPr>
          <w:trHeight w:val="268"/>
        </w:trPr>
        <w:tc>
          <w:tcPr>
            <w:tcW w:w="123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>
              <w:drawing>
                <wp:anchor simplePos="0" relativeHeight="251658265" behindDoc="1" locked="0" layoutInCell="1" allowOverlap="1">
                  <wp:simplePos x="0" y="0"/>
                  <wp:positionH relativeFrom="page">
                    <wp:posOffset>786766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1185" name="Freeform 11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>
              <w:drawing>
                <wp:anchor simplePos="0" relativeHeight="251658267" behindDoc="1" locked="0" layoutInCell="1" allowOverlap="1">
                  <wp:simplePos x="0" y="0"/>
                  <wp:positionH relativeFrom="page">
                    <wp:posOffset>1193546</wp:posOffset>
                  </wp:positionH>
                  <wp:positionV relativeFrom="line">
                    <wp:posOffset>-8992</wp:posOffset>
                  </wp:positionV>
                  <wp:extent cx="6095" cy="6096"/>
                  <wp:effectExtent l="0" t="0" r="0" b="0"/>
                  <wp:wrapNone/>
                  <wp:docPr id="1186" name="Freeform 11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5" cy="6096"/>
                          </a:xfrm>
                          <a:custGeom>
                            <a:rect l="l" t="t" r="r" b="b"/>
                            <a:pathLst>
                              <a:path w="6095" h="6096">
                                <a:moveTo>
                                  <a:pt x="0" y="6096"/>
                                </a:moveTo>
                                <a:lnTo>
                                  <a:pt x="6095" y="6096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423207.65  </w:t>
            </w:r>
            <w:r/>
          </w:p>
        </w:tc>
        <w:tc>
          <w:tcPr>
            <w:tcW w:w="2015" w:type="dxa"/>
            <w:tcBorders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1391094.09  </w:t>
            </w:r>
            <w:r/>
          </w:p>
        </w:tc>
      </w:tr>
      <w:tr>
        <w:trPr>
          <w:trHeight w:val="30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423223.01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1391081.28  </w:t>
            </w:r>
            <w:r/>
          </w:p>
        </w:tc>
      </w:tr>
      <w:tr>
        <w:trPr>
          <w:trHeight w:val="334"/>
        </w:trPr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н128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4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u w:val="single"/>
                <w:color w:val="000000"/>
                <w:sz w:val="24"/>
                <w:szCs w:val="24"/>
              </w:rPr>
              <w:t>423238.37  </w:t>
            </w:r>
            <w:r/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37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1391068.47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</w:pPr>
      <w:r>
        <w:drawing>
          <wp:anchor simplePos="0" relativeHeight="251658249" behindDoc="1" locked="0" layoutInCell="1" allowOverlap="1">
            <wp:simplePos x="0" y="0"/>
            <wp:positionH relativeFrom="page">
              <wp:posOffset>901064</wp:posOffset>
            </wp:positionH>
            <wp:positionV relativeFrom="page">
              <wp:posOffset>1428382</wp:posOffset>
            </wp:positionV>
            <wp:extent cx="6372225" cy="9010650"/>
            <wp:effectExtent l="0" t="0" r="0" b="0"/>
            <wp:wrapNone/>
            <wp:docPr id="1187" name="Picture 1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7" name="Picture 1187"/>
                    <pic:cNvPicPr>
                      <a:picLocks noChangeAspect="0" noChangeArrowheads="1"/>
                    </pic:cNvPicPr>
                  </pic:nvPicPr>
                  <pic:blipFill>
                    <a:blip r:embed="rId1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72225" cy="901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9" behindDoc="1" locked="0" layoutInCell="1" allowOverlap="1">
            <wp:simplePos x="0" y="0"/>
            <wp:positionH relativeFrom="page">
              <wp:posOffset>901064</wp:posOffset>
            </wp:positionH>
            <wp:positionV relativeFrom="page">
              <wp:posOffset>663906</wp:posOffset>
            </wp:positionV>
            <wp:extent cx="6372225" cy="9010650"/>
            <wp:effectExtent l="0" t="0" r="0" b="0"/>
            <wp:wrapNone/>
            <wp:docPr id="1188" name="Picture 1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8" name="Picture 1188"/>
                    <pic:cNvPicPr>
                      <a:picLocks noChangeAspect="0" noChangeArrowheads="1"/>
                    </pic:cNvPicPr>
                  </pic:nvPicPr>
                  <pic:blipFill>
                    <a:blip r:embed="rId1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72225" cy="901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after="2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3" w:lineRule="exact"/>
        <w:ind w:left="2758" w:right="0" w:firstLine="0"/>
      </w:pPr>
      <w:r/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М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5"/>
          <w:sz w:val="28"/>
          <w:szCs w:val="28"/>
        </w:rPr>
        <w:t>А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ТЕРИ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5"/>
          <w:sz w:val="28"/>
          <w:szCs w:val="28"/>
        </w:rPr>
        <w:t>А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ЛЫ ПО ОБОСНОВ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5"/>
          <w:sz w:val="28"/>
          <w:szCs w:val="28"/>
        </w:rPr>
        <w:t>А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НИЮ ПРОЕКТА</w:t>
      </w:r>
      <w:r>
        <w:rPr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473" w:bottom="400" w:left="500" w:header="708" w:footer="708" w:gutter="0"/>
          <w:docGrid w:linePitch="360"/>
        </w:sectPr>
        <w:spacing w:before="200" w:after="0" w:line="465" w:lineRule="exact"/>
        <w:ind w:left="1844" w:right="-40" w:hanging="938"/>
      </w:pPr>
      <w:r/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Раздел 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3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. Ма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ериалы п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о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 обоснов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а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ни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ю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 проек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а ме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ж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евани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я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 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ерри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3"/>
          <w:sz w:val="28"/>
          <w:szCs w:val="28"/>
        </w:rPr>
        <w:t>т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ории</w:t>
      </w:r>
      <w:r>
        <w:rPr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  </w:t>
      </w:r>
      <w:r>
        <w:br w:type="textWrapping" w:clear="all"/>
      </w:r>
      <w:r>
        <w:drawing>
          <wp:anchor simplePos="0" relativeHeight="251658249" behindDoc="1" locked="0" layoutInCell="1" allowOverlap="1">
            <wp:simplePos x="0" y="0"/>
            <wp:positionH relativeFrom="page">
              <wp:posOffset>901064</wp:posOffset>
            </wp:positionH>
            <wp:positionV relativeFrom="line">
              <wp:posOffset>270873</wp:posOffset>
            </wp:positionV>
            <wp:extent cx="6372225" cy="9010650"/>
            <wp:effectExtent l="0" t="0" r="0" b="0"/>
            <wp:wrapNone/>
            <wp:docPr id="1189" name="Picture 11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/>
                    <pic:cNvPicPr>
                      <a:picLocks noChangeAspect="0" noChangeArrowheads="1"/>
                    </pic:cNvPicPr>
                  </pic:nvPicPr>
                  <pic:blipFill>
                    <a:blip r:embed="rId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72225" cy="901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Чертеж  по обоснованию проекта межевания территории М1:1000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/>
      <w:r/>
      <w:r>
        <w:br w:type="page"/>
      </w:r>
    </w:p>
    <w:p>
      <w:pPr>
        <w:spacing w:after="2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313" w:lineRule="exact"/>
        <w:ind w:left="4292" w:right="0" w:firstLine="0"/>
      </w:pPr>
      <w:r/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Раздел </w:t>
      </w:r>
      <w:r>
        <w:rPr sz="28" baseline="0" dirty="0">
          <w:jc w:val="left"/>
          <w:rFonts w:ascii="Arial" w:hAnsi="Arial" w:cs="Arial"/>
          <w:b/>
          <w:bCs/>
          <w:color w:val="000000"/>
          <w:spacing w:val="-2"/>
          <w:sz w:val="28"/>
          <w:szCs w:val="28"/>
        </w:rPr>
        <w:t>4</w:t>
      </w:r>
      <w:r>
        <w:rPr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. 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Прил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4"/>
          <w:sz w:val="28"/>
          <w:szCs w:val="28"/>
        </w:rPr>
        <w:t>о</w:t>
      </w:r>
      <w:r>
        <w:rPr sz="28" baseline="0" dirty="0">
          <w:jc w:val="left"/>
          <w:rFonts w:ascii="Arial,Bold" w:hAnsi="Arial,Bold" w:cs="Arial,Bold"/>
          <w:b/>
          <w:bCs/>
          <w:color w:val="000000"/>
          <w:sz w:val="28"/>
          <w:szCs w:val="28"/>
        </w:rPr>
        <w:t>жени</w:t>
      </w:r>
      <w:r>
        <w:rPr sz="28" baseline="0" dirty="0">
          <w:jc w:val="left"/>
          <w:rFonts w:ascii="Arial,Bold" w:hAnsi="Arial,Bold" w:cs="Arial,Bold"/>
          <w:b/>
          <w:bCs/>
          <w:color w:val="000000"/>
          <w:spacing w:val="-2"/>
          <w:sz w:val="28"/>
          <w:szCs w:val="28"/>
        </w:rPr>
        <w:t>я</w:t>
      </w:r>
      <w:r>
        <w:rPr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  </w:t>
      </w:r>
      <w:r/>
      <w:r>
        <w:drawing>
          <wp:anchor simplePos="0" relativeHeight="251658249" behindDoc="1" locked="0" layoutInCell="1" allowOverlap="1">
            <wp:simplePos x="0" y="0"/>
            <wp:positionH relativeFrom="page">
              <wp:posOffset>435609</wp:posOffset>
            </wp:positionH>
            <wp:positionV relativeFrom="page">
              <wp:posOffset>964234</wp:posOffset>
            </wp:positionV>
            <wp:extent cx="6763257" cy="9638665"/>
            <wp:effectExtent l="0" t="0" r="0" b="0"/>
            <wp:wrapNone/>
            <wp:docPr id="1190" name="Picture 1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/>
                    <pic:cNvPicPr>
                      <a:picLocks noChangeAspect="0" noChangeArrowheads="1"/>
                    </pic:cNvPicPr>
                  </pic:nvPicPr>
                  <pic:blipFill>
                    <a:blip r:embed="rId1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63257" cy="963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50" behindDoc="1" locked="0" layoutInCell="1" allowOverlap="1">
            <wp:simplePos x="0" y="0"/>
            <wp:positionH relativeFrom="page">
              <wp:posOffset>901064</wp:posOffset>
            </wp:positionH>
            <wp:positionV relativeFrom="page">
              <wp:posOffset>839153</wp:posOffset>
            </wp:positionV>
            <wp:extent cx="6362700" cy="9067800"/>
            <wp:effectExtent l="0" t="0" r="0" b="0"/>
            <wp:wrapNone/>
            <wp:docPr id="1191" name="Picture 1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/>
                    <pic:cNvPicPr>
                      <a:picLocks noChangeAspect="0" noChangeArrowheads="1"/>
                    </pic:cNvPicPr>
                  </pic:nvPicPr>
                  <pic:blipFill>
                    <a:blip r:embed="rId1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62700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1" locked="0" layoutInCell="1" allowOverlap="1">
            <wp:simplePos x="0" y="0"/>
            <wp:positionH relativeFrom="page">
              <wp:posOffset>901064</wp:posOffset>
            </wp:positionH>
            <wp:positionV relativeFrom="page">
              <wp:posOffset>1364882</wp:posOffset>
            </wp:positionV>
            <wp:extent cx="6362700" cy="9067800"/>
            <wp:effectExtent l="0" t="0" r="0" b="0"/>
            <wp:wrapNone/>
            <wp:docPr id="1192" name="Picture 1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2" name="Picture 1192"/>
                    <pic:cNvPicPr>
                      <a:picLocks noChangeAspect="0" noChangeArrowheads="1"/>
                    </pic:cNvPicPr>
                  </pic:nvPicPr>
                  <pic:blipFill>
                    <a:blip r:embed="rId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62700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9" behindDoc="1" locked="0" layoutInCell="1" allowOverlap="1">
            <wp:simplePos x="0" y="0"/>
            <wp:positionH relativeFrom="page">
              <wp:posOffset>901064</wp:posOffset>
            </wp:positionH>
            <wp:positionV relativeFrom="page">
              <wp:posOffset>663906</wp:posOffset>
            </wp:positionV>
            <wp:extent cx="6362700" cy="9067800"/>
            <wp:effectExtent l="0" t="0" r="0" b="0"/>
            <wp:wrapNone/>
            <wp:docPr id="1193" name="Picture 11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>
                      <a:picLocks noChangeAspect="0" noChangeArrowheads="1"/>
                    </pic:cNvPicPr>
                  </pic:nvPicPr>
                  <pic:blipFill>
                    <a:blip r:embed="rId1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62700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6" w:h="16848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4" w:fontKey="{7969A53E-2BD5-46D7-871A-F7A9C09D5CC4}"/>
  </w:font>
  <w:font w:name="Arial,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3" w:fontKey="{2335A5CC-BBAE-4F05-852F-E8A64CE90172}"/>
  </w:font>
  <w:font w:name="Times New Roman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2" w:fontKey="{5835A1F3-E5A3-41AE-A728-0FA9D05D61DB}"/>
  </w:font>
  <w:font w:name="Times New Roman,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1" w:fontKey="{D0B0B8BC-32E8-4E3A-A6A6-4C60FF793B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hyperlink" TargetMode="External" Target="http://kryarposelenie.ru"/><Relationship Id="rId103" Type="http://schemas.openxmlformats.org/officeDocument/2006/relationships/image" Target="media/image103.png"/><Relationship Id="rId1187" Type="http://schemas.openxmlformats.org/officeDocument/2006/relationships/image" Target="media/image1187.png"/><Relationship Id="rId1188" Type="http://schemas.openxmlformats.org/officeDocument/2006/relationships/image" Target="media/image1188.png"/><Relationship Id="rId1189" Type="http://schemas.openxmlformats.org/officeDocument/2006/relationships/image" Target="media/image1189.png"/><Relationship Id="rId1190" Type="http://schemas.openxmlformats.org/officeDocument/2006/relationships/image" Target="media/image1190.png"/><Relationship Id="rId1191" Type="http://schemas.openxmlformats.org/officeDocument/2006/relationships/image" Target="media/image1191.png"/><Relationship Id="rId1192" Type="http://schemas.openxmlformats.org/officeDocument/2006/relationships/image" Target="media/image1192.png"/><Relationship Id="rId1193" Type="http://schemas.openxmlformats.org/officeDocument/2006/relationships/image" Target="media/image1193.png"/></Relationships>
</file>

<file path=word/_rels/fontTable.xml.rels><?xml version="1.0" encoding="UTF-8"?><Relationships xmlns="http://schemas.openxmlformats.org/package/2006/relationships"><Relationship Id="rId1" Type="http://schemas.openxmlformats.org/officeDocument/2006/relationships/font" Target="../fonts/font1.odttf"/><Relationship Id="rId2" Type="http://schemas.openxmlformats.org/officeDocument/2006/relationships/font" Target="../fonts/font2.odttf"/><Relationship Id="rId3" Type="http://schemas.openxmlformats.org/officeDocument/2006/relationships/font" Target="../fonts/font3.odttf"/><Relationship Id="rId4" Type="http://schemas.openxmlformats.org/officeDocument/2006/relationships/font" Target="../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2022-06-17T09:09:23Z</dcterms:created>
  <dcterms:modified xsi:type="dcterms:W3CDTF">2022-06-17T09:09:23Z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